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5604BC" w:rsidRDefault="001426B4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79320" cy="2474595"/>
                  <wp:effectExtent l="0" t="0" r="508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5942caf-6b51-4ad8-84d1-b9edaf9fc200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5604BC" w:rsidRDefault="00B81CBF" w:rsidP="00310F17">
            <w:pPr>
              <w:pStyle w:val="Titre"/>
            </w:pPr>
            <w:r>
              <w:t>Larissa</w:t>
            </w:r>
            <w:r w:rsidR="003D1B71" w:rsidRPr="005604BC">
              <w:rPr>
                <w:lang w:bidi="fr-FR"/>
              </w:rPr>
              <w:br/>
            </w:r>
            <w:r>
              <w:t>GAVAL</w:t>
            </w:r>
          </w:p>
        </w:tc>
      </w:tr>
      <w:tr w:rsidR="003D1B71" w:rsidRPr="005604BC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E22A385D1396D84397DA70A36EF39D3D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:rsidR="007A77CB" w:rsidRDefault="007A77CB" w:rsidP="00AC6C7E">
            <w:pPr>
              <w:pStyle w:val="Date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Juin 2022 à ce jour</w:t>
            </w:r>
          </w:p>
          <w:p w:rsidR="007A77CB" w:rsidRDefault="007A77CB" w:rsidP="00AC6C7E">
            <w:pPr>
              <w:pStyle w:val="Date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FORMATRICE PREVENTRICE POUR ADULTE</w:t>
            </w:r>
          </w:p>
          <w:p w:rsidR="007A77CB" w:rsidRDefault="007A77CB" w:rsidP="00AC6C7E">
            <w:pPr>
              <w:pStyle w:val="Dates"/>
              <w:rPr>
                <w:sz w:val="22"/>
                <w:szCs w:val="22"/>
              </w:rPr>
            </w:pPr>
            <w:r w:rsidRPr="007A77CB">
              <w:rPr>
                <w:b w:val="0"/>
                <w:sz w:val="22"/>
                <w:szCs w:val="22"/>
              </w:rPr>
              <w:t>Stage de citoyenneté, Prévention Sécurité Routière et Prévention des Addictions pour des mis en causes ou des détenus</w:t>
            </w:r>
            <w:r>
              <w:rPr>
                <w:b w:val="0"/>
                <w:sz w:val="22"/>
                <w:szCs w:val="22"/>
              </w:rPr>
              <w:t xml:space="preserve">. </w:t>
            </w:r>
            <w:r w:rsidRPr="007A77CB">
              <w:rPr>
                <w:sz w:val="22"/>
                <w:szCs w:val="22"/>
              </w:rPr>
              <w:t>ABC INSERTION ARGENTEUIL</w:t>
            </w:r>
          </w:p>
          <w:p w:rsidR="007A77CB" w:rsidRPr="007A77CB" w:rsidRDefault="007A77CB" w:rsidP="00AC6C7E">
            <w:pPr>
              <w:pStyle w:val="Dates"/>
              <w:rPr>
                <w:sz w:val="22"/>
                <w:szCs w:val="22"/>
              </w:rPr>
            </w:pPr>
          </w:p>
          <w:p w:rsidR="003D1B71" w:rsidRPr="00901E23" w:rsidRDefault="00B81CBF" w:rsidP="00AC6C7E">
            <w:pPr>
              <w:pStyle w:val="Dates"/>
              <w:rPr>
                <w:sz w:val="22"/>
                <w:szCs w:val="22"/>
              </w:rPr>
            </w:pPr>
            <w:r w:rsidRPr="00901E23">
              <w:rPr>
                <w:sz w:val="22"/>
                <w:szCs w:val="22"/>
              </w:rPr>
              <w:t>Mars 2015</w:t>
            </w:r>
            <w:r w:rsidR="003D1B71" w:rsidRPr="00901E23">
              <w:rPr>
                <w:rFonts w:eastAsia="Calibri"/>
                <w:sz w:val="22"/>
                <w:szCs w:val="22"/>
                <w:lang w:bidi="fr-FR"/>
              </w:rPr>
              <w:t>–</w:t>
            </w:r>
            <w:r w:rsidRPr="00901E23">
              <w:rPr>
                <w:sz w:val="22"/>
                <w:szCs w:val="22"/>
              </w:rPr>
              <w:t>Mars 2022</w:t>
            </w:r>
          </w:p>
          <w:p w:rsidR="003D1B71" w:rsidRPr="003E08C7" w:rsidRDefault="00B81CBF" w:rsidP="00AC6C7E">
            <w:pPr>
              <w:pStyle w:val="Exprience"/>
              <w:rPr>
                <w:szCs w:val="22"/>
              </w:rPr>
            </w:pPr>
            <w:r w:rsidRPr="003E08C7">
              <w:rPr>
                <w:b/>
                <w:szCs w:val="22"/>
              </w:rPr>
              <w:t>FORMATRICE SECURITE ET SURETE</w:t>
            </w:r>
            <w:r w:rsidR="003D1B71" w:rsidRPr="003E08C7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="006E11FC" w:rsidRPr="003E08C7">
              <w:rPr>
                <w:szCs w:val="22"/>
              </w:rPr>
              <w:t>Former les a</w:t>
            </w:r>
            <w:r w:rsidR="005453EE" w:rsidRPr="003E08C7">
              <w:rPr>
                <w:szCs w:val="22"/>
              </w:rPr>
              <w:t>pprenants au métier Théorie et Pratique</w:t>
            </w:r>
            <w:r w:rsidR="003D1B71" w:rsidRPr="003E08C7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="005453EE" w:rsidRPr="00901E23">
              <w:rPr>
                <w:b/>
                <w:szCs w:val="22"/>
              </w:rPr>
              <w:t>IAF Camas</w:t>
            </w:r>
            <w:r w:rsidR="00A22C4B" w:rsidRPr="00901E23">
              <w:rPr>
                <w:b/>
                <w:szCs w:val="22"/>
              </w:rPr>
              <w:t xml:space="preserve"> LAMENTIN</w:t>
            </w:r>
          </w:p>
          <w:p w:rsidR="003D1B71" w:rsidRPr="00901E23" w:rsidRDefault="005453EE" w:rsidP="00AC6C7E">
            <w:pPr>
              <w:pStyle w:val="Dates"/>
              <w:rPr>
                <w:sz w:val="22"/>
                <w:szCs w:val="22"/>
              </w:rPr>
            </w:pPr>
            <w:r w:rsidRPr="00901E23">
              <w:rPr>
                <w:sz w:val="22"/>
                <w:szCs w:val="22"/>
              </w:rPr>
              <w:t>Novembre 2012</w:t>
            </w:r>
            <w:r w:rsidR="003D1B71" w:rsidRPr="00901E23">
              <w:rPr>
                <w:rFonts w:eastAsia="Calibri"/>
                <w:sz w:val="22"/>
                <w:szCs w:val="22"/>
                <w:lang w:bidi="fr-FR"/>
              </w:rPr>
              <w:t>–</w:t>
            </w:r>
            <w:r w:rsidRPr="00901E23">
              <w:rPr>
                <w:sz w:val="22"/>
                <w:szCs w:val="22"/>
              </w:rPr>
              <w:t>Aout 20014</w:t>
            </w:r>
          </w:p>
          <w:p w:rsidR="003D1B71" w:rsidRPr="003E08C7" w:rsidRDefault="00A22C4B" w:rsidP="00AC6C7E">
            <w:pPr>
              <w:pStyle w:val="Exprience"/>
              <w:rPr>
                <w:szCs w:val="22"/>
              </w:rPr>
            </w:pPr>
            <w:r w:rsidRPr="003E08C7">
              <w:rPr>
                <w:b/>
                <w:szCs w:val="22"/>
              </w:rPr>
              <w:t>OPERATRICE TELESECURITE/SURVEILLANCE ET V</w:t>
            </w:r>
            <w:r w:rsidR="008971F0" w:rsidRPr="003E08C7">
              <w:rPr>
                <w:b/>
                <w:szCs w:val="22"/>
              </w:rPr>
              <w:t>I</w:t>
            </w:r>
            <w:r w:rsidRPr="003E08C7">
              <w:rPr>
                <w:b/>
                <w:szCs w:val="22"/>
              </w:rPr>
              <w:t>DEOPROTECTION</w:t>
            </w:r>
            <w:r w:rsidR="003D1B71" w:rsidRPr="003E08C7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3E08C7">
              <w:rPr>
                <w:szCs w:val="22"/>
              </w:rPr>
              <w:t>Assurer et Contrôler le traitement des alarmes</w:t>
            </w:r>
            <w:r w:rsidR="003D1B71" w:rsidRPr="003E08C7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Pr="00901E23">
              <w:rPr>
                <w:b/>
                <w:szCs w:val="22"/>
              </w:rPr>
              <w:t>CITA FORT DE FRANCE</w:t>
            </w:r>
          </w:p>
          <w:p w:rsidR="003D1B71" w:rsidRPr="00901E23" w:rsidRDefault="00A22C4B" w:rsidP="00AC6C7E">
            <w:pPr>
              <w:pStyle w:val="Dates"/>
              <w:rPr>
                <w:sz w:val="22"/>
                <w:szCs w:val="22"/>
              </w:rPr>
            </w:pPr>
            <w:r w:rsidRPr="00901E23">
              <w:rPr>
                <w:sz w:val="22"/>
                <w:szCs w:val="22"/>
              </w:rPr>
              <w:t>Janvier 2012</w:t>
            </w:r>
            <w:r w:rsidR="003D1B71" w:rsidRPr="00901E23">
              <w:rPr>
                <w:rFonts w:eastAsia="Calibri"/>
                <w:sz w:val="22"/>
                <w:szCs w:val="22"/>
                <w:lang w:bidi="fr-FR"/>
              </w:rPr>
              <w:t>–</w:t>
            </w:r>
            <w:r w:rsidRPr="00901E23">
              <w:rPr>
                <w:sz w:val="22"/>
                <w:szCs w:val="22"/>
              </w:rPr>
              <w:t>Juillet 2012</w:t>
            </w:r>
          </w:p>
          <w:p w:rsidR="003D1B71" w:rsidRPr="003E08C7" w:rsidRDefault="00A22C4B" w:rsidP="00AC6C7E">
            <w:pPr>
              <w:pStyle w:val="Exprience"/>
              <w:rPr>
                <w:szCs w:val="22"/>
              </w:rPr>
            </w:pPr>
            <w:r w:rsidRPr="003E08C7">
              <w:rPr>
                <w:b/>
                <w:szCs w:val="22"/>
              </w:rPr>
              <w:t>EMPLOYEE COMMERCIALE PO</w:t>
            </w:r>
            <w:r w:rsidR="007D0007" w:rsidRPr="003E08C7">
              <w:rPr>
                <w:b/>
                <w:szCs w:val="22"/>
              </w:rPr>
              <w:t>LYVALENTE</w:t>
            </w:r>
            <w:r w:rsidR="003D1B71" w:rsidRPr="003E08C7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="007D0007" w:rsidRPr="003E08C7">
              <w:rPr>
                <w:szCs w:val="22"/>
              </w:rPr>
              <w:t>Approvisionnement et Réassort des rayons</w:t>
            </w:r>
            <w:r w:rsidR="003D1B71" w:rsidRPr="003E08C7">
              <w:rPr>
                <w:rStyle w:val="lev"/>
                <w:rFonts w:eastAsia="Calibri"/>
                <w:szCs w:val="22"/>
                <w:lang w:bidi="fr-FR"/>
              </w:rPr>
              <w:t xml:space="preserve"> • </w:t>
            </w:r>
            <w:r w:rsidR="008428CB" w:rsidRPr="00901E23">
              <w:rPr>
                <w:b/>
                <w:szCs w:val="22"/>
              </w:rPr>
              <w:t>SUPFOYAL FORT DE FRANCE</w:t>
            </w:r>
          </w:p>
          <w:p w:rsidR="003D1B71" w:rsidRPr="00901E23" w:rsidRDefault="008428CB" w:rsidP="00AC6C7E">
            <w:pPr>
              <w:rPr>
                <w:b/>
              </w:rPr>
            </w:pPr>
            <w:r w:rsidRPr="00901E23">
              <w:rPr>
                <w:b/>
              </w:rPr>
              <w:t>Aout 2000-Décembre 2011</w:t>
            </w:r>
          </w:p>
          <w:p w:rsidR="008428CB" w:rsidRDefault="008428CB" w:rsidP="00AC6C7E">
            <w:pPr>
              <w:rPr>
                <w:b/>
              </w:rPr>
            </w:pPr>
            <w:r w:rsidRPr="003E08C7">
              <w:rPr>
                <w:b/>
              </w:rPr>
              <w:t xml:space="preserve">AGENT DE PREVENTION ET DE SECURITE </w:t>
            </w:r>
            <w:r w:rsidR="00C1260F" w:rsidRPr="003E08C7">
              <w:rPr>
                <w:b/>
              </w:rPr>
              <w:t>INVESTIGATRICE *</w:t>
            </w:r>
            <w:r w:rsidRPr="003E08C7">
              <w:rPr>
                <w:b/>
              </w:rPr>
              <w:t xml:space="preserve"> </w:t>
            </w:r>
            <w:r w:rsidR="00C1260F" w:rsidRPr="003E08C7">
              <w:t xml:space="preserve">Décourager les actes de malveillances et sécuriser les locaux * </w:t>
            </w:r>
            <w:r w:rsidR="00C1260F" w:rsidRPr="00901E23">
              <w:rPr>
                <w:b/>
              </w:rPr>
              <w:t>SCS LAMENTIN</w:t>
            </w:r>
          </w:p>
          <w:p w:rsidR="00A1457D" w:rsidRDefault="00A1457D" w:rsidP="00AC6C7E">
            <w:pPr>
              <w:rPr>
                <w:b/>
              </w:rPr>
            </w:pPr>
          </w:p>
          <w:p w:rsidR="00346CFA" w:rsidRDefault="00346CFA" w:rsidP="00AC6C7E">
            <w:pPr>
              <w:rPr>
                <w:b/>
              </w:rPr>
            </w:pPr>
            <w:r>
              <w:rPr>
                <w:b/>
              </w:rPr>
              <w:t>Janvier 2006-Décembre 2009</w:t>
            </w:r>
          </w:p>
          <w:p w:rsidR="00A1457D" w:rsidRPr="00346CFA" w:rsidRDefault="00A1457D" w:rsidP="00346CFA">
            <w:pPr>
              <w:pStyle w:val="NormalWeb"/>
              <w:shd w:val="clear" w:color="auto" w:fill="FFFFFF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A73025">
              <w:rPr>
                <w:rFonts w:asciiTheme="minorHAnsi" w:hAnsiTheme="minorHAnsi" w:cstheme="minorHAnsi"/>
                <w:b/>
              </w:rPr>
              <w:t>ASSISTANTE PEDAGOGIQUE</w:t>
            </w:r>
            <w:r w:rsidR="00346CFA">
              <w:rPr>
                <w:b/>
              </w:rPr>
              <w:t>*</w:t>
            </w:r>
            <w:r w:rsidR="00346CFA">
              <w:rPr>
                <w:rFonts w:ascii="OpenSans" w:hAnsi="OpenSans"/>
                <w:color w:val="6B6B6D"/>
              </w:rPr>
              <w:t xml:space="preserve"> </w:t>
            </w:r>
            <w:r w:rsidR="00A73025" w:rsidRPr="00403A68">
              <w:rPr>
                <w:rFonts w:asciiTheme="minorHAnsi" w:hAnsiTheme="minorHAnsi" w:cstheme="minorHAnsi"/>
                <w:color w:val="6B6B6D"/>
                <w:sz w:val="22"/>
                <w:szCs w:val="22"/>
              </w:rPr>
              <w:t>A</w:t>
            </w:r>
            <w:r w:rsidR="00A73025" w:rsidRPr="00403A6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ccompagner</w:t>
            </w:r>
            <w:r w:rsidR="00403A68" w:rsidRPr="00403A68">
              <w:rPr>
                <w:rFonts w:asciiTheme="minorHAnsi" w:hAnsiTheme="minorHAnsi" w:cstheme="minorHAnsi"/>
                <w:color w:val="6B6B6D"/>
                <w:sz w:val="22"/>
                <w:szCs w:val="22"/>
              </w:rPr>
              <w:t>,</w:t>
            </w:r>
            <w:r w:rsidR="00403A68">
              <w:rPr>
                <w:rFonts w:asciiTheme="minorHAnsi" w:hAnsiTheme="minorHAnsi" w:cstheme="minorHAnsi"/>
                <w:color w:val="6B6B6D"/>
                <w:sz w:val="22"/>
                <w:szCs w:val="22"/>
              </w:rPr>
              <w:t xml:space="preserve"> </w:t>
            </w:r>
            <w:r w:rsidR="00346CFA" w:rsidRPr="00346CF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Sur</w:t>
            </w:r>
            <w:r w:rsidR="00346CF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veiller et Contrôler l’assiduité des élèves *</w:t>
            </w:r>
            <w:r w:rsidR="00346CFA" w:rsidRPr="00346CFA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CFA François</w:t>
            </w:r>
          </w:p>
          <w:sdt>
            <w:sdtPr>
              <w:id w:val="-1554227259"/>
              <w:placeholder>
                <w:docPart w:val="5D28B3E0B1B1B54E870315D6B36F7DB6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:rsidR="003D1B71" w:rsidRPr="005604BC" w:rsidRDefault="00E04CFB" w:rsidP="00353B60">
            <w:pPr>
              <w:pStyle w:val="Nomdeltablissement"/>
            </w:pPr>
            <w:r>
              <w:t xml:space="preserve">Septembre 2019 * </w:t>
            </w:r>
            <w:r w:rsidR="00C1260F">
              <w:t>SI.IDF</w:t>
            </w:r>
            <w:r>
              <w:rPr>
                <w:lang w:bidi="fr-FR"/>
              </w:rPr>
              <w:t>*</w:t>
            </w:r>
            <w:r w:rsidR="003D1B71" w:rsidRPr="005604BC">
              <w:rPr>
                <w:lang w:bidi="fr-FR"/>
              </w:rPr>
              <w:t xml:space="preserve"> </w:t>
            </w:r>
            <w:r w:rsidR="00C1260F">
              <w:t>EVRY</w:t>
            </w:r>
          </w:p>
          <w:p w:rsidR="003D1B71" w:rsidRDefault="00C1260F" w:rsidP="00AC6C7E">
            <w:pPr>
              <w:pStyle w:val="Listepuces"/>
            </w:pPr>
            <w:r>
              <w:t>Attestation formatrice modules sécurité</w:t>
            </w:r>
          </w:p>
          <w:p w:rsidR="00C1260F" w:rsidRPr="00C1260F" w:rsidRDefault="008971F0" w:rsidP="00C1260F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b/>
              </w:rPr>
              <w:t xml:space="preserve">Juin 2017 * </w:t>
            </w:r>
            <w:r w:rsidR="00C1260F" w:rsidRPr="00C1260F">
              <w:rPr>
                <w:b/>
              </w:rPr>
              <w:t>GIP-FCIP</w:t>
            </w:r>
            <w:r>
              <w:rPr>
                <w:b/>
              </w:rPr>
              <w:t xml:space="preserve"> *</w:t>
            </w:r>
            <w:r w:rsidR="00C1260F" w:rsidRPr="00C1260F">
              <w:rPr>
                <w:b/>
              </w:rPr>
              <w:t xml:space="preserve"> FORT DE FRANCE</w:t>
            </w:r>
          </w:p>
          <w:p w:rsidR="00C1260F" w:rsidRDefault="00C1260F" w:rsidP="00AC6C7E">
            <w:pPr>
              <w:pStyle w:val="Listepuces"/>
            </w:pPr>
            <w:r>
              <w:t>Attestation formatrice adulte</w:t>
            </w:r>
          </w:p>
          <w:p w:rsidR="00C1260F" w:rsidRPr="001C61C1" w:rsidRDefault="00E04CFB" w:rsidP="00C1260F">
            <w:pPr>
              <w:pStyle w:val="Listepuces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>Mai 2014 *</w:t>
            </w:r>
            <w:r w:rsidR="001C61C1" w:rsidRPr="001C61C1">
              <w:rPr>
                <w:b/>
              </w:rPr>
              <w:t>AFPA</w:t>
            </w:r>
            <w:r>
              <w:rPr>
                <w:b/>
              </w:rPr>
              <w:t xml:space="preserve"> * PLESSIS-ROBISON</w:t>
            </w:r>
          </w:p>
          <w:p w:rsidR="00C1260F" w:rsidRDefault="001C61C1" w:rsidP="00AC6C7E">
            <w:pPr>
              <w:pStyle w:val="Listepuces"/>
            </w:pPr>
            <w:r>
              <w:t>Titre opératrice en surveillance à distance</w:t>
            </w:r>
          </w:p>
          <w:p w:rsidR="001C61C1" w:rsidRPr="001C61C1" w:rsidRDefault="00E04CFB" w:rsidP="001C61C1">
            <w:pPr>
              <w:pStyle w:val="Listepuces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 xml:space="preserve">Juin 2010 * </w:t>
            </w:r>
            <w:r w:rsidR="001C61C1" w:rsidRPr="001C61C1">
              <w:rPr>
                <w:b/>
              </w:rPr>
              <w:t>IRSEC</w:t>
            </w:r>
            <w:r>
              <w:rPr>
                <w:b/>
              </w:rPr>
              <w:t xml:space="preserve"> *</w:t>
            </w:r>
            <w:r w:rsidR="003E08C7">
              <w:rPr>
                <w:b/>
              </w:rPr>
              <w:t xml:space="preserve"> LAMENTIN</w:t>
            </w:r>
          </w:p>
          <w:p w:rsidR="003D1B71" w:rsidRPr="001B2C50" w:rsidRDefault="001C61C1" w:rsidP="001B2C50">
            <w:pPr>
              <w:pStyle w:val="Listepuces"/>
            </w:pPr>
            <w:r>
              <w:t>CQP agent de prévention et de sécurité</w:t>
            </w:r>
          </w:p>
        </w:tc>
      </w:tr>
      <w:tr w:rsidR="003D1B71" w:rsidRPr="005604BC" w:rsidTr="003D1B71">
        <w:trPr>
          <w:trHeight w:val="1164"/>
        </w:trPr>
        <w:tc>
          <w:tcPr>
            <w:tcW w:w="720" w:type="dxa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222466"/>
        </w:tc>
      </w:tr>
      <w:tr w:rsidR="003D1B71" w:rsidRPr="005604BC" w:rsidTr="003D1B71">
        <w:trPr>
          <w:trHeight w:val="54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A4B64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&#13;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&#13;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7A77CB" w:rsidP="00403A68">
            <w:pPr>
              <w:pStyle w:val="NormalWeb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cs="Times New Roman"/>
                <w:b/>
                <w:color w:val="000000" w:themeColor="text1"/>
                <w:sz w:val="22"/>
                <w:szCs w:val="22"/>
              </w:rPr>
              <w:t>Quartier Monnerot</w:t>
            </w:r>
          </w:p>
          <w:p w:rsidR="007A77CB" w:rsidRPr="00C04C66" w:rsidRDefault="007A77CB" w:rsidP="00403A68">
            <w:pPr>
              <w:pStyle w:val="NormalWeb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cs="Times New Roman"/>
                <w:b/>
                <w:color w:val="000000" w:themeColor="text1"/>
                <w:sz w:val="22"/>
                <w:szCs w:val="22"/>
              </w:rPr>
              <w:t>97231 LE ROBERT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24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B4B9A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&#13;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&#13;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&#13;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6E11FC" w:rsidP="00380FD1">
            <w:pPr>
              <w:pStyle w:val="Informations"/>
              <w:rPr>
                <w:b/>
                <w:color w:val="000000" w:themeColor="text1"/>
                <w:sz w:val="22"/>
                <w:szCs w:val="22"/>
              </w:rPr>
            </w:pPr>
            <w:r w:rsidRPr="00901E23">
              <w:rPr>
                <w:b/>
                <w:color w:val="000000" w:themeColor="text1"/>
                <w:sz w:val="22"/>
                <w:szCs w:val="22"/>
              </w:rPr>
              <w:t>0696898931</w:t>
            </w:r>
          </w:p>
          <w:p w:rsidR="001426B4" w:rsidRPr="003E08C7" w:rsidRDefault="001426B4" w:rsidP="00380FD1">
            <w:pPr>
              <w:pStyle w:val="Informations"/>
              <w:rPr>
                <w:b/>
                <w:sz w:val="22"/>
                <w:szCs w:val="22"/>
              </w:rPr>
            </w:pPr>
            <w:r w:rsidRPr="001426B4">
              <w:rPr>
                <w:b/>
                <w:color w:val="000000" w:themeColor="text1"/>
                <w:sz w:val="22"/>
                <w:szCs w:val="22"/>
              </w:rPr>
              <w:t>0765804291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  <w:bookmarkStart w:id="0" w:name="_GoBack"/>
        <w:bookmarkEnd w:id="0"/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37A2F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&#13;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">
                        <v:imagedata r:id="rId17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E08C7" w:rsidRDefault="006E11FC" w:rsidP="00380FD1">
            <w:pPr>
              <w:pStyle w:val="Informations"/>
              <w:rPr>
                <w:b/>
                <w:sz w:val="22"/>
                <w:szCs w:val="22"/>
              </w:rPr>
            </w:pPr>
            <w:r w:rsidRPr="00901E23">
              <w:rPr>
                <w:b/>
                <w:color w:val="000000" w:themeColor="text1"/>
                <w:sz w:val="22"/>
                <w:szCs w:val="22"/>
              </w:rPr>
              <w:t>Glarissa97231@gmail.com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74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5604BC" w:rsidRDefault="003D1B71" w:rsidP="00380FD1">
            <w:pPr>
              <w:pStyle w:val="Informations"/>
            </w:pPr>
          </w:p>
        </w:tc>
        <w:tc>
          <w:tcPr>
            <w:tcW w:w="423" w:type="dxa"/>
            <w:vMerge/>
          </w:tcPr>
          <w:p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2448"/>
        </w:trPr>
        <w:tc>
          <w:tcPr>
            <w:tcW w:w="720" w:type="dxa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A73025" w:rsidRPr="002A6560" w:rsidRDefault="00A73025" w:rsidP="00A73025">
            <w:pPr>
              <w:pStyle w:val="Titre2"/>
            </w:pPr>
            <w:r>
              <w:t>Compétence</w:t>
            </w:r>
          </w:p>
          <w:p w:rsidR="003D1B71" w:rsidRDefault="00A73025" w:rsidP="00A73025">
            <w:r>
              <w:t>Pédagogue et soucieuse du détail dans le partage des connaissances et des savoirs. Connaitre et appliquer les procédures. Savoir anticiper et réagir aux situations en fonction du problème</w:t>
            </w:r>
          </w:p>
          <w:p w:rsidR="00A73025" w:rsidRDefault="00A73025" w:rsidP="00A73025">
            <w:pPr>
              <w:rPr>
                <w:color w:val="0072C7" w:themeColor="accent2"/>
              </w:rPr>
            </w:pPr>
          </w:p>
          <w:p w:rsidR="00A73025" w:rsidRPr="002A6560" w:rsidRDefault="00A73025" w:rsidP="00A73025">
            <w:pPr>
              <w:pStyle w:val="Titre2"/>
            </w:pPr>
            <w:r>
              <w:t>Objectif</w:t>
            </w:r>
          </w:p>
          <w:p w:rsidR="00A73025" w:rsidRPr="005604BC" w:rsidRDefault="00A73025" w:rsidP="00A73025">
            <w:pPr>
              <w:rPr>
                <w:color w:val="0072C7" w:themeColor="accent2"/>
              </w:rPr>
            </w:pPr>
            <w:r>
              <w:t>Faire preuve d’initiative dans le respect des personnes et des consignes pour atteindre de meilleurs résultats</w:t>
            </w:r>
          </w:p>
        </w:tc>
        <w:tc>
          <w:tcPr>
            <w:tcW w:w="423" w:type="dxa"/>
          </w:tcPr>
          <w:p w:rsidR="003D1B71" w:rsidRPr="005604BC" w:rsidRDefault="003D1B71" w:rsidP="00222466"/>
        </w:tc>
        <w:tc>
          <w:tcPr>
            <w:tcW w:w="6607" w:type="dxa"/>
            <w:vMerge/>
          </w:tcPr>
          <w:p w:rsidR="003D1B71" w:rsidRPr="005604BC" w:rsidRDefault="003D1B71" w:rsidP="00222466"/>
        </w:tc>
      </w:tr>
    </w:tbl>
    <w:p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18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6A5" w:rsidRDefault="00FD16A5" w:rsidP="00590471">
      <w:r>
        <w:separator/>
      </w:r>
    </w:p>
  </w:endnote>
  <w:endnote w:type="continuationSeparator" w:id="0">
    <w:p w:rsidR="00FD16A5" w:rsidRDefault="00FD16A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604020202020204"/>
    <w:charset w:val="86"/>
    <w:family w:val="swiss"/>
    <w:pitch w:val="variable"/>
    <w:sig w:usb0="80000287" w:usb1="2ACF3C50" w:usb2="00000016" w:usb3="00000000" w:csb0="0004001F" w:csb1="00000000"/>
  </w:font>
  <w:font w:name="OpenSans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6A5" w:rsidRDefault="00FD16A5" w:rsidP="00590471">
      <w:r>
        <w:separator/>
      </w:r>
    </w:p>
  </w:footnote>
  <w:footnote w:type="continuationSeparator" w:id="0">
    <w:p w:rsidR="00FD16A5" w:rsidRDefault="00FD16A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604721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">
              <v:group id="Groupe 14" o:spid="_x0000_s1027" style="position:absolute;top:1981;width:40640;height:38195" coordsize="40644,40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&#13;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CBF"/>
    <w:rsid w:val="00057B16"/>
    <w:rsid w:val="00060042"/>
    <w:rsid w:val="0008685D"/>
    <w:rsid w:val="00090860"/>
    <w:rsid w:val="00112FD7"/>
    <w:rsid w:val="001426B4"/>
    <w:rsid w:val="00150ABD"/>
    <w:rsid w:val="00171BBC"/>
    <w:rsid w:val="00177401"/>
    <w:rsid w:val="001946FC"/>
    <w:rsid w:val="001B2C50"/>
    <w:rsid w:val="001C61C1"/>
    <w:rsid w:val="00222466"/>
    <w:rsid w:val="00247254"/>
    <w:rsid w:val="0024753C"/>
    <w:rsid w:val="00276026"/>
    <w:rsid w:val="002A6560"/>
    <w:rsid w:val="002B4549"/>
    <w:rsid w:val="002D51C6"/>
    <w:rsid w:val="002E1929"/>
    <w:rsid w:val="00310F17"/>
    <w:rsid w:val="00322A46"/>
    <w:rsid w:val="003326CB"/>
    <w:rsid w:val="00346CFA"/>
    <w:rsid w:val="00353B60"/>
    <w:rsid w:val="00376291"/>
    <w:rsid w:val="00380FD1"/>
    <w:rsid w:val="00383D02"/>
    <w:rsid w:val="00385DE7"/>
    <w:rsid w:val="003C1652"/>
    <w:rsid w:val="003D1B71"/>
    <w:rsid w:val="003E08C7"/>
    <w:rsid w:val="00403A68"/>
    <w:rsid w:val="004E158A"/>
    <w:rsid w:val="005453EE"/>
    <w:rsid w:val="005604BC"/>
    <w:rsid w:val="00565C77"/>
    <w:rsid w:val="0056708E"/>
    <w:rsid w:val="005801E5"/>
    <w:rsid w:val="00590471"/>
    <w:rsid w:val="005B4E33"/>
    <w:rsid w:val="005D01FA"/>
    <w:rsid w:val="00653E17"/>
    <w:rsid w:val="006A08E8"/>
    <w:rsid w:val="006B6F35"/>
    <w:rsid w:val="006D79A8"/>
    <w:rsid w:val="006E11FC"/>
    <w:rsid w:val="0072353B"/>
    <w:rsid w:val="007575B6"/>
    <w:rsid w:val="007A77CB"/>
    <w:rsid w:val="007B3C81"/>
    <w:rsid w:val="007D0007"/>
    <w:rsid w:val="007D67CA"/>
    <w:rsid w:val="007E668F"/>
    <w:rsid w:val="007F5B63"/>
    <w:rsid w:val="00803A0A"/>
    <w:rsid w:val="00805A8D"/>
    <w:rsid w:val="008428CB"/>
    <w:rsid w:val="00846CB9"/>
    <w:rsid w:val="008566AA"/>
    <w:rsid w:val="008971F0"/>
    <w:rsid w:val="008A1E6E"/>
    <w:rsid w:val="008C024F"/>
    <w:rsid w:val="008C2CFC"/>
    <w:rsid w:val="008E0BF2"/>
    <w:rsid w:val="00901E23"/>
    <w:rsid w:val="00912DC8"/>
    <w:rsid w:val="009475DC"/>
    <w:rsid w:val="00967B93"/>
    <w:rsid w:val="009D090F"/>
    <w:rsid w:val="00A1457D"/>
    <w:rsid w:val="00A22C4B"/>
    <w:rsid w:val="00A31464"/>
    <w:rsid w:val="00A31B16"/>
    <w:rsid w:val="00A33613"/>
    <w:rsid w:val="00A47A8D"/>
    <w:rsid w:val="00A73025"/>
    <w:rsid w:val="00AC6C7E"/>
    <w:rsid w:val="00B4158A"/>
    <w:rsid w:val="00B6466C"/>
    <w:rsid w:val="00B81CBF"/>
    <w:rsid w:val="00BB1B5D"/>
    <w:rsid w:val="00BC22C7"/>
    <w:rsid w:val="00BD195A"/>
    <w:rsid w:val="00C04C66"/>
    <w:rsid w:val="00C07240"/>
    <w:rsid w:val="00C1260F"/>
    <w:rsid w:val="00C14078"/>
    <w:rsid w:val="00C24FDD"/>
    <w:rsid w:val="00CE1E3D"/>
    <w:rsid w:val="00D053FA"/>
    <w:rsid w:val="00D54A23"/>
    <w:rsid w:val="00DC3F0A"/>
    <w:rsid w:val="00E04CFB"/>
    <w:rsid w:val="00E20BAE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16A5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8A44D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unhideWhenUsed/>
    <w:rsid w:val="002D51C6"/>
    <w:rPr>
      <w:rFonts w:ascii="Times New Roman" w:hAnsi="Times New Roman"/>
      <w:sz w:val="24"/>
      <w:szCs w:val="24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6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0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0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iments/Library/Containers/com.microsoft.Word/Data/Library/Application%20Support/Microsoft/Office/16.0/DTS/Search/%7b7886A5E4-A9F6-164C-9C86-1A2C394957B8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2A385D1396D84397DA70A36EF39D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D78931-D5F3-4644-A34F-079AD76B62B0}"/>
      </w:docPartPr>
      <w:docPartBody>
        <w:p w:rsidR="00765F83" w:rsidRDefault="00FC01D9">
          <w:pPr>
            <w:pStyle w:val="E22A385D1396D84397DA70A36EF39D3D"/>
          </w:pPr>
          <w:r w:rsidRPr="002A6560">
            <w:t>Expérience</w:t>
          </w:r>
        </w:p>
      </w:docPartBody>
    </w:docPart>
    <w:docPart>
      <w:docPartPr>
        <w:name w:val="5D28B3E0B1B1B54E870315D6B36F7D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7C31E1-17E8-8D40-85A9-101809A0F2A9}"/>
      </w:docPartPr>
      <w:docPartBody>
        <w:p w:rsidR="00765F83" w:rsidRDefault="00FC01D9">
          <w:pPr>
            <w:pStyle w:val="5D28B3E0B1B1B54E870315D6B36F7DB6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604020202020204"/>
    <w:charset w:val="86"/>
    <w:family w:val="swiss"/>
    <w:pitch w:val="variable"/>
    <w:sig w:usb0="80000287" w:usb1="2ACF3C50" w:usb2="00000016" w:usb3="00000000" w:csb0="0004001F" w:csb1="00000000"/>
  </w:font>
  <w:font w:name="OpenSan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D9"/>
    <w:rsid w:val="001622C7"/>
    <w:rsid w:val="003D6548"/>
    <w:rsid w:val="00765F83"/>
    <w:rsid w:val="00C02DD7"/>
    <w:rsid w:val="00FA4E09"/>
    <w:rsid w:val="00FC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34D67FF603E3141B37545B92FAF6A9F">
    <w:name w:val="E34D67FF603E3141B37545B92FAF6A9F"/>
  </w:style>
  <w:style w:type="paragraph" w:customStyle="1" w:styleId="05FAE9870259524399B91BE0E650E099">
    <w:name w:val="05FAE9870259524399B91BE0E650E099"/>
  </w:style>
  <w:style w:type="paragraph" w:customStyle="1" w:styleId="E22A385D1396D84397DA70A36EF39D3D">
    <w:name w:val="E22A385D1396D84397DA70A36EF39D3D"/>
  </w:style>
  <w:style w:type="paragraph" w:customStyle="1" w:styleId="683404CD8A4A4B419B3F9FAB049AA2AD">
    <w:name w:val="683404CD8A4A4B419B3F9FAB049AA2AD"/>
  </w:style>
  <w:style w:type="paragraph" w:customStyle="1" w:styleId="82DCF2EF94407F40B47BB3FCDAFBA311">
    <w:name w:val="82DCF2EF94407F40B47BB3FCDAFBA311"/>
  </w:style>
  <w:style w:type="paragraph" w:customStyle="1" w:styleId="1D7E67F4AEE2554AAB9017F624E64867">
    <w:name w:val="1D7E67F4AEE2554AAB9017F624E64867"/>
  </w:style>
  <w:style w:type="paragraph" w:customStyle="1" w:styleId="21667CB2078B0349AB983E4B9C9ED380">
    <w:name w:val="21667CB2078B0349AB983E4B9C9ED380"/>
  </w:style>
  <w:style w:type="paragraph" w:customStyle="1" w:styleId="9B7D2CB832D69B45810AABA9B9898A69">
    <w:name w:val="9B7D2CB832D69B45810AABA9B9898A69"/>
  </w:style>
  <w:style w:type="paragraph" w:customStyle="1" w:styleId="C8A1A7373FECC44CA9EF86132F682899">
    <w:name w:val="C8A1A7373FECC44CA9EF86132F682899"/>
  </w:style>
  <w:style w:type="paragraph" w:customStyle="1" w:styleId="7B711E36DD8F6E459F53298229B837B1">
    <w:name w:val="7B711E36DD8F6E459F53298229B837B1"/>
  </w:style>
  <w:style w:type="paragraph" w:customStyle="1" w:styleId="433FFB97BB0E5443A9A7F3AFC7A197C0">
    <w:name w:val="433FFB97BB0E5443A9A7F3AFC7A197C0"/>
  </w:style>
  <w:style w:type="paragraph" w:customStyle="1" w:styleId="642DF86F279F6B4389463BA5BE82F474">
    <w:name w:val="642DF86F279F6B4389463BA5BE82F474"/>
  </w:style>
  <w:style w:type="paragraph" w:customStyle="1" w:styleId="6F103F467C58444195FD7AF238587309">
    <w:name w:val="6F103F467C58444195FD7AF238587309"/>
  </w:style>
  <w:style w:type="paragraph" w:customStyle="1" w:styleId="3565C28A6BA93B4CA639D84549ADD5D9">
    <w:name w:val="3565C28A6BA93B4CA639D84549ADD5D9"/>
  </w:style>
  <w:style w:type="paragraph" w:customStyle="1" w:styleId="7581BC3A5FCB454393BE72A3BA878EC9">
    <w:name w:val="7581BC3A5FCB454393BE72A3BA878EC9"/>
  </w:style>
  <w:style w:type="paragraph" w:customStyle="1" w:styleId="AF6838E70F124A4EAB3C0653C236BDDF">
    <w:name w:val="AF6838E70F124A4EAB3C0653C236BDDF"/>
  </w:style>
  <w:style w:type="paragraph" w:customStyle="1" w:styleId="E8894BBD5D256F44B4506D0111B781D0">
    <w:name w:val="E8894BBD5D256F44B4506D0111B781D0"/>
  </w:style>
  <w:style w:type="paragraph" w:customStyle="1" w:styleId="BB605558324E9C44B82B9515F1C6F00E">
    <w:name w:val="BB605558324E9C44B82B9515F1C6F00E"/>
  </w:style>
  <w:style w:type="paragraph" w:customStyle="1" w:styleId="2BD259B921CDCD49A16B08A9DB25E97D">
    <w:name w:val="2BD259B921CDCD49A16B08A9DB25E97D"/>
  </w:style>
  <w:style w:type="paragraph" w:customStyle="1" w:styleId="5D28B3E0B1B1B54E870315D6B36F7DB6">
    <w:name w:val="5D28B3E0B1B1B54E870315D6B36F7DB6"/>
  </w:style>
  <w:style w:type="paragraph" w:customStyle="1" w:styleId="743FF83D352F9D4180E710857A81BD4E">
    <w:name w:val="743FF83D352F9D4180E710857A81BD4E"/>
  </w:style>
  <w:style w:type="paragraph" w:customStyle="1" w:styleId="B0AAD90342F8014BA3A3CDE258AF3216">
    <w:name w:val="B0AAD90342F8014BA3A3CDE258AF3216"/>
  </w:style>
  <w:style w:type="paragraph" w:customStyle="1" w:styleId="CA8DFE922848AC45AFAD4A374A380C1E">
    <w:name w:val="CA8DFE922848AC45AFAD4A374A380C1E"/>
  </w:style>
  <w:style w:type="paragraph" w:customStyle="1" w:styleId="FC43C3B2EC4A9A499EAF9A48052450C4">
    <w:name w:val="FC43C3B2EC4A9A499EAF9A48052450C4"/>
  </w:style>
  <w:style w:type="paragraph" w:customStyle="1" w:styleId="B56BC8C5A6BB8544B21EE7B3E6B81353">
    <w:name w:val="B56BC8C5A6BB8544B21EE7B3E6B81353"/>
  </w:style>
  <w:style w:type="paragraph" w:customStyle="1" w:styleId="03A321D115C74545AFF42A804B4916F0">
    <w:name w:val="03A321D115C74545AFF42A804B4916F0"/>
  </w:style>
  <w:style w:type="paragraph" w:customStyle="1" w:styleId="4458EA937D33444F9E918108A4C70A34">
    <w:name w:val="4458EA937D33444F9E918108A4C70A34"/>
  </w:style>
  <w:style w:type="paragraph" w:customStyle="1" w:styleId="658489AB2092FF4C9D85D8DEC3A40555">
    <w:name w:val="658489AB2092FF4C9D85D8DEC3A40555"/>
  </w:style>
  <w:style w:type="paragraph" w:customStyle="1" w:styleId="09DA2D2672FD1F43B3B0B2CC954D0AF2">
    <w:name w:val="09DA2D2672FD1F43B3B0B2CC954D0AF2"/>
  </w:style>
  <w:style w:type="paragraph" w:customStyle="1" w:styleId="EA313D78C0DCE240B24F31CF7224771D">
    <w:name w:val="EA313D78C0DCE240B24F31CF7224771D"/>
  </w:style>
  <w:style w:type="paragraph" w:customStyle="1" w:styleId="9CBA484B5785B949AA9B4DF9C35C4597">
    <w:name w:val="9CBA484B5785B949AA9B4DF9C35C4597"/>
  </w:style>
  <w:style w:type="paragraph" w:customStyle="1" w:styleId="35A48B244B3F7543B52D40ABEAA61FCD">
    <w:name w:val="35A48B244B3F7543B52D40ABEAA61FCD"/>
  </w:style>
  <w:style w:type="paragraph" w:customStyle="1" w:styleId="749B68BCC49FD84AAF5EDF940927669D">
    <w:name w:val="749B68BCC49FD84AAF5EDF940927669D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D24422976F564E42A758E4E5BB124114">
    <w:name w:val="D24422976F564E42A758E4E5BB1241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8EE7E0-71FB-0C4F-B8B1-75208506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{7886A5E4-A9F6-164C-9C86-1A2C394957B8}tf78128832_win32.dotx</Template>
  <TotalTime>0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2022-10-26T15:58:00Z</dcterms:created>
  <dcterms:modified xsi:type="dcterms:W3CDTF">2023-09-05T18:13:00Z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