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AFAE0" w14:textId="43B417B2" w:rsidR="00F93E26" w:rsidRDefault="008E7277" w:rsidP="00E76932">
      <w:pPr>
        <w:jc w:val="both"/>
        <w:sectPr w:rsidR="00F93E26" w:rsidSect="00FA4A48">
          <w:pgSz w:w="11900" w:h="16840"/>
          <w:pgMar w:top="1440" w:right="1440" w:bottom="1440" w:left="1800" w:header="708" w:footer="0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AB37048" wp14:editId="14E84B98">
            <wp:simplePos x="0" y="0"/>
            <wp:positionH relativeFrom="column">
              <wp:posOffset>-823595</wp:posOffset>
            </wp:positionH>
            <wp:positionV relativeFrom="paragraph">
              <wp:posOffset>-698872</wp:posOffset>
            </wp:positionV>
            <wp:extent cx="1370311" cy="1369414"/>
            <wp:effectExtent l="0" t="0" r="1905" b="2540"/>
            <wp:wrapNone/>
            <wp:docPr id="7420815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11" cy="136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70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6A32AC" wp14:editId="33ACA276">
                <wp:simplePos x="0" y="0"/>
                <wp:positionH relativeFrom="column">
                  <wp:posOffset>3333750</wp:posOffset>
                </wp:positionH>
                <wp:positionV relativeFrom="page">
                  <wp:posOffset>259080</wp:posOffset>
                </wp:positionV>
                <wp:extent cx="3013200" cy="684000"/>
                <wp:effectExtent l="0" t="0" r="0" b="1905"/>
                <wp:wrapThrough wrapText="bothSides">
                  <wp:wrapPolygon edited="0">
                    <wp:start x="273" y="0"/>
                    <wp:lineTo x="273" y="21058"/>
                    <wp:lineTo x="21168" y="21058"/>
                    <wp:lineTo x="21168" y="0"/>
                    <wp:lineTo x="273" y="0"/>
                  </wp:wrapPolygon>
                </wp:wrapThrough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200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AC9B2" w14:textId="2A815EBF" w:rsidR="00E86566" w:rsidRDefault="00E86566" w:rsidP="00D873DD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Professionnelle, Consciencieuse, Motivée, souriante, volontaire</w:t>
                            </w:r>
                          </w:p>
                          <w:p w14:paraId="53B2FB52" w14:textId="511763C1" w:rsidR="00533C46" w:rsidRPr="0075570E" w:rsidRDefault="00533C46" w:rsidP="00D873DD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70E"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Quelques mots simples ou adjectifs </w:t>
                            </w:r>
                            <w:r w:rsidRPr="0075570E">
                              <w:rPr>
                                <w:rFonts w:ascii="Corbel" w:hAnsi="Corbel" w:cs="SegoePro-Light"/>
                                <w:i/>
                                <w:color w:val="EC974C"/>
                                <w:sz w:val="30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vous décrivant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A32AC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262.5pt;margin-top:20.4pt;width:237.25pt;height:5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" filled="f" stroked="f">
                <v:textbox>
                  <w:txbxContent>
                    <w:p w14:paraId="095AC9B2" w14:textId="2A815EBF" w:rsidR="00E86566" w:rsidRDefault="00E86566" w:rsidP="00D873DD">
                      <w:pPr>
                        <w:pStyle w:val="Textedebulles"/>
                        <w:spacing w:after="113"/>
                        <w:jc w:val="center"/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Professionnelle, Consciencieuse, Motivée, souriante, volontaire</w:t>
                      </w:r>
                    </w:p>
                    <w:p w14:paraId="53B2FB52" w14:textId="511763C1" w:rsidR="00533C46" w:rsidRPr="0075570E" w:rsidRDefault="00533C46" w:rsidP="00D873DD">
                      <w:pPr>
                        <w:pStyle w:val="Textedebulles"/>
                        <w:spacing w:after="113"/>
                        <w:jc w:val="center"/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570E"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Quelques mots simples ou adjectifs </w:t>
                      </w:r>
                      <w:r w:rsidRPr="0075570E">
                        <w:rPr>
                          <w:rFonts w:ascii="Corbel" w:hAnsi="Corbel" w:cs="SegoePro-Light"/>
                          <w:i/>
                          <w:color w:val="EC974C"/>
                          <w:sz w:val="30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vous décrivant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7693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55648C" wp14:editId="34D6E8C5">
                <wp:simplePos x="0" y="0"/>
                <wp:positionH relativeFrom="column">
                  <wp:posOffset>966470</wp:posOffset>
                </wp:positionH>
                <wp:positionV relativeFrom="page">
                  <wp:posOffset>168910</wp:posOffset>
                </wp:positionV>
                <wp:extent cx="1839600" cy="835200"/>
                <wp:effectExtent l="0" t="0" r="0" b="3175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600" cy="8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E55A6" w14:textId="3272400E" w:rsidR="00533C46" w:rsidRPr="00E76932" w:rsidRDefault="00B702F6" w:rsidP="00E76932">
                            <w:pPr>
                              <w:pStyle w:val="Textedebulles"/>
                              <w:spacing w:line="540" w:lineRule="exact"/>
                              <w:rPr>
                                <w:rFonts w:ascii="Corbel" w:hAnsi="Corbel" w:cs="SegoePro-Light"/>
                                <w:b/>
                                <w:color w:val="1F497D" w:themeColor="text2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E0672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SandrineMarlot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648C" id="Zone de texte 6" o:spid="_x0000_s1027" type="#_x0000_t202" style="position:absolute;left:0;text-align:left;margin-left:76.1pt;margin-top:13.3pt;width:144.85pt;height:6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" filled="f" stroked="f">
                <v:textbox>
                  <w:txbxContent>
                    <w:p w14:paraId="4FDE55A6" w14:textId="3272400E" w:rsidR="00533C46" w:rsidRPr="00E76932" w:rsidRDefault="00B702F6" w:rsidP="00E76932">
                      <w:pPr>
                        <w:pStyle w:val="Textedebulles"/>
                        <w:spacing w:line="540" w:lineRule="exact"/>
                        <w:rPr>
                          <w:rFonts w:ascii="Corbel" w:hAnsi="Corbel" w:cs="SegoePro-Light"/>
                          <w:b/>
                          <w:color w:val="1F497D" w:themeColor="text2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E0672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SandrineMarlot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45931" w:rsidRPr="00945931">
        <w:t xml:space="preserve"> </w:t>
      </w:r>
    </w:p>
    <w:p w14:paraId="590EF8B8" w14:textId="4F52E064" w:rsidR="003701FA" w:rsidRDefault="00245955" w:rsidP="003701FA">
      <w:pPr>
        <w:pStyle w:val="Textedebulles"/>
        <w:tabs>
          <w:tab w:val="left" w:pos="850"/>
        </w:tabs>
        <w:spacing w:before="240"/>
        <w:rPr>
          <w:rFonts w:ascii="Corbel" w:hAnsi="Corbel" w:cs="SegoePro-Bold"/>
          <w:bCs/>
          <w:color w:val="7F7F7F" w:themeColor="text1" w:themeTint="8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262979E" wp14:editId="2FFDE36C">
                <wp:simplePos x="0" y="0"/>
                <wp:positionH relativeFrom="column">
                  <wp:posOffset>1500505</wp:posOffset>
                </wp:positionH>
                <wp:positionV relativeFrom="paragraph">
                  <wp:posOffset>22225</wp:posOffset>
                </wp:positionV>
                <wp:extent cx="4581525" cy="529590"/>
                <wp:effectExtent l="0" t="0" r="9525" b="3810"/>
                <wp:wrapTight wrapText="bothSides">
                  <wp:wrapPolygon edited="0">
                    <wp:start x="0" y="0"/>
                    <wp:lineTo x="0" y="20978"/>
                    <wp:lineTo x="21555" y="20978"/>
                    <wp:lineTo x="21555" y="0"/>
                    <wp:lineTo x="0" y="0"/>
                  </wp:wrapPolygon>
                </wp:wrapTight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52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2FEA9" w14:textId="0259646A" w:rsidR="00533C46" w:rsidRPr="0075570E" w:rsidRDefault="00E86566" w:rsidP="00474ED5">
                            <w:pPr>
                              <w:pStyle w:val="Textedebulles"/>
                              <w:spacing w:after="113"/>
                              <w:jc w:val="center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SECRETAIRE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979E" id="Zone de texte 14" o:spid="_x0000_s1028" type="#_x0000_t202" style="position:absolute;margin-left:118.15pt;margin-top:1.75pt;width:360.75pt;height:41.7pt;z-index:-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" fillcolor="#fabf8f [1945]" stroked="f">
                <v:textbox inset="7mm,,,0">
                  <w:txbxContent>
                    <w:p w14:paraId="2C72FEA9" w14:textId="0259646A" w:rsidR="00533C46" w:rsidRPr="0075570E" w:rsidRDefault="00E86566" w:rsidP="00474ED5">
                      <w:pPr>
                        <w:pStyle w:val="Textedebulles"/>
                        <w:spacing w:after="113"/>
                        <w:jc w:val="center"/>
                        <w:rPr>
                          <w:rFonts w:ascii="Corbel" w:hAnsi="Corbel" w:cs="SegoePro-Light"/>
                          <w:b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SECRETAIRE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701FA">
        <w:rPr>
          <w:rFonts w:ascii="Corbel" w:hAnsi="Corbel" w:cs="SegoePro-Light"/>
          <w:color w:val="7F7F7F" w:themeColor="text1" w:themeTint="80"/>
          <w:sz w:val="24"/>
          <w:szCs w:val="24"/>
        </w:rPr>
        <w:t>1998 à 2000</w:t>
      </w:r>
      <w:r w:rsidR="003701FA" w:rsidRPr="004228E2">
        <w:rPr>
          <w:rFonts w:ascii="Corbel" w:hAnsi="Corbel" w:cs="SegoePro-Bold"/>
          <w:bCs/>
          <w:color w:val="7F7F7F" w:themeColor="text1" w:themeTint="80"/>
          <w:sz w:val="24"/>
          <w:szCs w:val="24"/>
        </w:rPr>
        <w:t xml:space="preserve"> </w:t>
      </w:r>
    </w:p>
    <w:p w14:paraId="571747ED" w14:textId="7771488B" w:rsidR="00AF7C19" w:rsidRDefault="00E572AA"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AB2C414" wp14:editId="69CDB436">
                <wp:simplePos x="0" y="0"/>
                <wp:positionH relativeFrom="page">
                  <wp:posOffset>2438400</wp:posOffset>
                </wp:positionH>
                <wp:positionV relativeFrom="paragraph">
                  <wp:posOffset>7642860</wp:posOffset>
                </wp:positionV>
                <wp:extent cx="3409950" cy="304800"/>
                <wp:effectExtent l="0" t="0" r="0" b="0"/>
                <wp:wrapSquare wrapText="bothSides"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304800"/>
                          <a:chOff x="-330214" y="112528"/>
                          <a:chExt cx="3657606" cy="880352"/>
                        </a:xfrm>
                      </wpg:grpSpPr>
                      <wps:wsp>
                        <wps:cNvPr id="65" name="Zone de texte 65"/>
                        <wps:cNvSpPr txBox="1"/>
                        <wps:spPr>
                          <a:xfrm>
                            <a:off x="-330214" y="112528"/>
                            <a:ext cx="2722430" cy="88035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267F3" w14:textId="3524B7D7" w:rsidR="00533C46" w:rsidRPr="00BC5ADF" w:rsidRDefault="00533C46" w:rsidP="00CD3168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4507" y="112528"/>
                            <a:ext cx="2228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2C414" id="Groupe 2" o:spid="_x0000_s1029" style="position:absolute;margin-left:192pt;margin-top:601.8pt;width:268.5pt;height:24pt;z-index:-251667968;mso-position-horizontal-relative:page;mso-width-relative:margin;mso-height-relative:margin" coordorigin="-3302,1125" coordsize="36576,8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">
                <v:shape id="Zone de texte 65" o:spid="_x0000_s1030" type="#_x0000_t202" style="position:absolute;left:-3302;top:1125;width:27224;height: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" fillcolor="#548dd4 [1951]" stroked="f">
                  <v:textbox>
                    <w:txbxContent>
                      <w:p w14:paraId="7A4267F3" w14:textId="3524B7D7" w:rsidR="00533C46" w:rsidRPr="00BC5ADF" w:rsidRDefault="00533C46" w:rsidP="00CD3168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31" type="#_x0000_t75" style="position:absolute;left:31045;top:1125;width:2228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">
                  <v:imagedata r:id="rId12" o:title=""/>
                </v:shape>
                <w10:wrap type="square" anchorx="page"/>
              </v:group>
            </w:pict>
          </mc:Fallback>
        </mc:AlternateContent>
      </w:r>
      <w:r w:rsidR="00474ED5" w:rsidRPr="00F52B9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20ED24" wp14:editId="4FF8E7B8">
                <wp:simplePos x="0" y="0"/>
                <wp:positionH relativeFrom="column">
                  <wp:posOffset>1443355</wp:posOffset>
                </wp:positionH>
                <wp:positionV relativeFrom="paragraph">
                  <wp:posOffset>813435</wp:posOffset>
                </wp:positionV>
                <wp:extent cx="5019675" cy="6724650"/>
                <wp:effectExtent l="0" t="0" r="0" b="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672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1F14B4" w14:textId="51F4150F" w:rsidR="00533C46" w:rsidRPr="002303A4" w:rsidRDefault="00AA78B2" w:rsidP="00F52B97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Cs/>
                                <w:caps/>
                                <w:color w:val="11514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Avril 2021 </w:t>
                            </w:r>
                            <w:r w:rsidR="00533C46" w:rsidRPr="002303A4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Aujourd’hui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C46"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>Biolam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60D9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Marly </w:t>
                            </w:r>
                            <w:r w:rsidR="00533C46"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>Secrétaire facturation</w:t>
                            </w:r>
                          </w:p>
                          <w:p w14:paraId="0C6A24C9" w14:textId="70C2C73F" w:rsidR="00533C46" w:rsidRDefault="00AA78B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Accueil </w:t>
                            </w:r>
                            <w:r w:rsidR="00FA4A48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et prise de rendez-vous p</w:t>
                            </w: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atients</w:t>
                            </w:r>
                          </w:p>
                          <w:p w14:paraId="39296FF0" w14:textId="5804F5EA" w:rsidR="00AA78B2" w:rsidRDefault="00AA78B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Enregistrement des bilans</w:t>
                            </w:r>
                          </w:p>
                          <w:p w14:paraId="5F11F0AF" w14:textId="5578AFBE" w:rsidR="00533C46" w:rsidRDefault="00AA78B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Facturation fse (CPAM et mutuelle),</w:t>
                            </w:r>
                          </w:p>
                          <w:p w14:paraId="61D83AE0" w14:textId="500FBE72" w:rsidR="00AA78B2" w:rsidRDefault="00AA78B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Tenue de caisse</w:t>
                            </w:r>
                          </w:p>
                          <w:p w14:paraId="07CE4456" w14:textId="725D7E81" w:rsidR="00AA78B2" w:rsidRPr="002303A4" w:rsidRDefault="00AA78B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7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Transmission de résultats laboratoire, mail ou courrier</w:t>
                            </w:r>
                          </w:p>
                          <w:p w14:paraId="46B7B895" w14:textId="77777777" w:rsidR="00245955" w:rsidRPr="002303A4" w:rsidRDefault="00245955" w:rsidP="0024595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ind w:left="170"/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5CD18FA8" w14:textId="64B660B2" w:rsidR="00533C46" w:rsidRPr="002303A4" w:rsidRDefault="00AA78B2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Cs/>
                                <w:caps/>
                                <w:color w:val="11514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Mai 2014</w:t>
                            </w:r>
                            <w:r w:rsidR="00533C46" w:rsidRPr="002303A4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Avril 2021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C46"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>Synlab Biofrance</w:t>
                            </w:r>
                            <w:r w:rsidR="008B60D9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Fourmies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C46"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>Secrétaire</w:t>
                            </w:r>
                          </w:p>
                          <w:p w14:paraId="6E80FF90" w14:textId="3AA01F5A" w:rsidR="00533C46" w:rsidRDefault="00AA78B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Déballage, enregistrement et étiquetage des bilans</w:t>
                            </w:r>
                          </w:p>
                          <w:p w14:paraId="65D927DA" w14:textId="6E7491E3" w:rsidR="00533C46" w:rsidRDefault="00AA78B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Edition et mise sous plis du courrier</w:t>
                            </w:r>
                          </w:p>
                          <w:p w14:paraId="6CA247A9" w14:textId="03D53451" w:rsidR="00AA78B2" w:rsidRDefault="00AA78B2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Communication des résultats aux médecins</w:t>
                            </w:r>
                          </w:p>
                          <w:p w14:paraId="37C4F5B9" w14:textId="3F13B480" w:rsidR="0040480B" w:rsidRPr="002303A4" w:rsidRDefault="008B0729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Gestions de bilan</w:t>
                            </w:r>
                            <w:r w:rsidR="0040480B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hospitalier</w:t>
                            </w:r>
                          </w:p>
                          <w:p w14:paraId="2362E41C" w14:textId="77777777" w:rsidR="00533C46" w:rsidRDefault="00533C46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</w:pPr>
                          </w:p>
                          <w:p w14:paraId="066B913D" w14:textId="5C0904DC" w:rsidR="0040480B" w:rsidRPr="002303A4" w:rsidRDefault="008D7C3C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Cs/>
                                <w:caps/>
                                <w:color w:val="11514B"/>
                                <w:sz w:val="24"/>
                                <w:szCs w:val="24"/>
                              </w:rPr>
                            </w:pPr>
                            <w:bookmarkStart w:id="0" w:name="_Hlk147232229"/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Mai 2008</w:t>
                            </w:r>
                            <w:r w:rsidR="00533C46" w:rsidRPr="002303A4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Avril 2014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C46"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>SAE</w:t>
                            </w:r>
                            <w:r w:rsidR="008B60D9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Bachant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C46"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="00533C46"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>Secrétaire</w:t>
                            </w:r>
                            <w:r w:rsidR="00533C46" w:rsidRPr="002303A4"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bookmarkEnd w:id="0"/>
                          <w:p w14:paraId="5BC989BF" w14:textId="6ADED61A" w:rsidR="00533C46" w:rsidRDefault="008D7C3C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Commande fournisseurs et réception marchandises</w:t>
                            </w:r>
                          </w:p>
                          <w:p w14:paraId="5DB65980" w14:textId="1DA3EB9B" w:rsidR="00533C46" w:rsidRPr="002303A4" w:rsidRDefault="008D7C3C" w:rsidP="00791F2D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Trie et archivage des comptes rendus de chantiers</w:t>
                            </w:r>
                          </w:p>
                          <w:p w14:paraId="379459AB" w14:textId="7F410B9F" w:rsidR="00533C46" w:rsidRPr="00B22630" w:rsidRDefault="008D7C3C" w:rsidP="00791F2D">
                            <w:pPr>
                              <w:pStyle w:val="Textedebulles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Rédaction de courriers, mails selon les indications fournies, mise en forme des PPSPS</w:t>
                            </w:r>
                          </w:p>
                          <w:p w14:paraId="48A7C2AF" w14:textId="77777777" w:rsidR="00B22630" w:rsidRDefault="00B22630" w:rsidP="00B2263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ind w:left="170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0581653" w14:textId="208DEEF7" w:rsidR="00B22630" w:rsidRDefault="00B22630" w:rsidP="00B2263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Ma</w:t>
                            </w:r>
                            <w:r w:rsidR="000F457A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rs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457A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20</w:t>
                            </w:r>
                            <w:r w:rsidR="00245955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0</w:t>
                            </w:r>
                            <w:r w:rsidR="000F457A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7</w:t>
                            </w:r>
                            <w:r w:rsidRPr="002303A4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0F457A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Novembre 20</w:t>
                            </w:r>
                            <w:r w:rsidR="00245955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0</w:t>
                            </w:r>
                            <w:r w:rsidR="000F457A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7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457A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>Pédiatre et Gynécologue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>Secrétaire</w:t>
                            </w:r>
                            <w:r w:rsidRPr="002303A4"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430C19" w14:textId="6FDFF89C" w:rsidR="000F457A" w:rsidRDefault="000F457A" w:rsidP="000F457A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Saisie du courrier</w:t>
                            </w:r>
                          </w:p>
                          <w:p w14:paraId="6733F12C" w14:textId="06FA27A2" w:rsidR="000F457A" w:rsidRDefault="000F457A" w:rsidP="000F457A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Enregistrement de la comptabilité</w:t>
                            </w:r>
                          </w:p>
                          <w:p w14:paraId="783BCCB6" w14:textId="4689B9C5" w:rsidR="000F457A" w:rsidRPr="002303A4" w:rsidRDefault="000F457A" w:rsidP="000F457A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Saisie des actes</w:t>
                            </w:r>
                          </w:p>
                          <w:p w14:paraId="4EB819DF" w14:textId="45A7EDA2" w:rsidR="000F457A" w:rsidRPr="00CD3168" w:rsidRDefault="000F457A" w:rsidP="000F457A">
                            <w:pPr>
                              <w:pStyle w:val="Textedebulles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Tenue des dossiers médicaux</w:t>
                            </w:r>
                          </w:p>
                          <w:p w14:paraId="342EDB52" w14:textId="77777777" w:rsidR="00CD3168" w:rsidRPr="00B22630" w:rsidRDefault="00CD3168" w:rsidP="00CD316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50C32F06" w14:textId="3F24E169" w:rsidR="00CD3168" w:rsidRDefault="00CD3168" w:rsidP="00CD316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Novembre 2005 </w:t>
                            </w:r>
                            <w:r w:rsidRPr="002303A4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Novembre 2006</w:t>
                            </w:r>
                            <w:r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5955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>Clinique du Parc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>Secrétaire</w:t>
                            </w:r>
                            <w:r w:rsidRPr="002303A4"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5955"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>facturière</w:t>
                            </w:r>
                          </w:p>
                          <w:p w14:paraId="6AEFCD79" w14:textId="1695711A" w:rsidR="00CD3168" w:rsidRDefault="00CD3168" w:rsidP="00CD3168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Saisie</w:t>
                            </w:r>
                            <w:r w:rsidR="00245955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, calcul et édition des factures</w:t>
                            </w:r>
                          </w:p>
                          <w:p w14:paraId="0CAA8210" w14:textId="7185CD08" w:rsidR="00CD3168" w:rsidRDefault="00CD3168" w:rsidP="00CD3168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En</w:t>
                            </w:r>
                            <w:r w:rsidR="00245955"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voie des bordereaux de télétransmission</w:t>
                            </w:r>
                          </w:p>
                          <w:p w14:paraId="7EC813B1" w14:textId="780799C8" w:rsidR="00CD3168" w:rsidRPr="00CD3168" w:rsidRDefault="00CD3168" w:rsidP="0024595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ind w:left="170"/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0BDF8E70" w14:textId="4115C6F2" w:rsidR="00245955" w:rsidRDefault="00245955" w:rsidP="00245955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Mai 2004 </w:t>
                            </w:r>
                            <w:r w:rsidRPr="002303A4"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orbel" w:hAnsi="Corbel" w:cs="SegoePro-Light"/>
                                <w:b/>
                                <w:i/>
                                <w:color w:val="11514B"/>
                                <w:sz w:val="24"/>
                                <w:szCs w:val="24"/>
                              </w:rPr>
                              <w:t>Novembre 2005</w:t>
                            </w:r>
                            <w:r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Clinique Ambroise Paré 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03A4">
                              <w:rPr>
                                <w:rFonts w:ascii="Wingdings" w:hAnsi="Wingdings"/>
                                <w:b/>
                                <w:color w:val="11514B"/>
                                <w:sz w:val="24"/>
                                <w:szCs w:val="24"/>
                              </w:rPr>
                              <w:t></w:t>
                            </w:r>
                            <w:r w:rsidRPr="002303A4">
                              <w:rPr>
                                <w:rFonts w:ascii="Corbel" w:hAnsi="Corbel" w:cs="SegoePro-Bold"/>
                                <w:b/>
                                <w:bCs/>
                                <w:color w:val="11514B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SegoePro-Italic"/>
                                <w:b/>
                                <w:iCs/>
                                <w:color w:val="11514B"/>
                                <w:sz w:val="24"/>
                                <w:szCs w:val="24"/>
                              </w:rPr>
                              <w:t>Hôtesse d’accueil</w:t>
                            </w:r>
                          </w:p>
                          <w:p w14:paraId="1A6808CD" w14:textId="688AEB2A" w:rsidR="00245955" w:rsidRDefault="00245955" w:rsidP="00245955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Gestion des plannings des rendez-vous</w:t>
                            </w:r>
                          </w:p>
                          <w:p w14:paraId="24265719" w14:textId="2E4C1C4D" w:rsidR="00245955" w:rsidRDefault="00245955" w:rsidP="00245955">
                            <w:pPr>
                              <w:pStyle w:val="Textedebulles"/>
                              <w:widowControl w:val="0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850"/>
                              </w:tabs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  <w:t>Transmission des appels</w:t>
                            </w:r>
                          </w:p>
                          <w:p w14:paraId="5CA85779" w14:textId="77777777" w:rsidR="00CD3168" w:rsidRPr="00B22630" w:rsidRDefault="00CD3168" w:rsidP="00CD316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FE4092D" w14:textId="77777777" w:rsidR="000F457A" w:rsidRPr="002303A4" w:rsidRDefault="000F457A" w:rsidP="00B2263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orbel" w:hAnsi="Corbel" w:cs="SegoePro-Italic"/>
                                <w:b/>
                                <w:iCs/>
                                <w:caps/>
                                <w:color w:val="11514B"/>
                                <w:sz w:val="24"/>
                                <w:szCs w:val="24"/>
                              </w:rPr>
                            </w:pPr>
                          </w:p>
                          <w:p w14:paraId="524A8834" w14:textId="77777777" w:rsidR="00B22630" w:rsidRDefault="00B22630" w:rsidP="00B2263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ind w:left="170"/>
                              <w:rPr>
                                <w:rFonts w:ascii="Corbel" w:hAnsi="Corbel" w:cs="Corbe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F28272E" w14:textId="77777777" w:rsidR="00B22630" w:rsidRPr="002303A4" w:rsidRDefault="00B22630" w:rsidP="00B22630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ind w:left="170"/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5140CA9D" w14:textId="77777777" w:rsidR="00533C46" w:rsidRPr="004B60AA" w:rsidRDefault="00533C46" w:rsidP="002303A4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ind w:left="170"/>
                              <w:rPr>
                                <w:rFonts w:ascii="Corbel" w:hAnsi="Corbel"/>
                                <w:b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0ED24" id="Zone de texte 83" o:spid="_x0000_s1032" type="#_x0000_t202" style="position:absolute;margin-left:113.65pt;margin-top:64.05pt;width:395.25pt;height:52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" filled="f" stroked="f">
                <v:textbox>
                  <w:txbxContent>
                    <w:p w14:paraId="5D1F14B4" w14:textId="51F4150F" w:rsidR="00533C46" w:rsidRPr="002303A4" w:rsidRDefault="00AA78B2" w:rsidP="00F52B97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Cs/>
                          <w:caps/>
                          <w:color w:val="11514B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Avril 2021 </w:t>
                      </w:r>
                      <w:r w:rsidR="00533C46" w:rsidRPr="002303A4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Aujourd’hui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533C46"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>Biolam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8B60D9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Marly </w:t>
                      </w:r>
                      <w:r w:rsidR="00533C46"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>Secrétaire facturation</w:t>
                      </w:r>
                    </w:p>
                    <w:p w14:paraId="0C6A24C9" w14:textId="70C2C73F" w:rsidR="00533C46" w:rsidRDefault="00AA78B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Accueil </w:t>
                      </w:r>
                      <w:r w:rsidR="00FA4A48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et prise de rendez-vous p</w:t>
                      </w: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atients</w:t>
                      </w:r>
                    </w:p>
                    <w:p w14:paraId="39296FF0" w14:textId="5804F5EA" w:rsidR="00AA78B2" w:rsidRDefault="00AA78B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Enregistrement des bilans</w:t>
                      </w:r>
                    </w:p>
                    <w:p w14:paraId="5F11F0AF" w14:textId="5578AFBE" w:rsidR="00533C46" w:rsidRDefault="00AA78B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Facturation fse (CPAM et mutuelle),</w:t>
                      </w:r>
                    </w:p>
                    <w:p w14:paraId="61D83AE0" w14:textId="500FBE72" w:rsidR="00AA78B2" w:rsidRDefault="00AA78B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Tenue de caisse</w:t>
                      </w:r>
                    </w:p>
                    <w:p w14:paraId="07CE4456" w14:textId="725D7E81" w:rsidR="00AA78B2" w:rsidRPr="002303A4" w:rsidRDefault="00AA78B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7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Transmission de résultats laboratoire, mail ou courrier</w:t>
                      </w:r>
                    </w:p>
                    <w:p w14:paraId="46B7B895" w14:textId="77777777" w:rsidR="00245955" w:rsidRPr="002303A4" w:rsidRDefault="00245955" w:rsidP="00245955">
                      <w:pPr>
                        <w:pStyle w:val="Textedebulles"/>
                        <w:tabs>
                          <w:tab w:val="left" w:pos="850"/>
                        </w:tabs>
                        <w:ind w:left="170"/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5CD18FA8" w14:textId="64B660B2" w:rsidR="00533C46" w:rsidRPr="002303A4" w:rsidRDefault="00AA78B2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Cs/>
                          <w:caps/>
                          <w:color w:val="11514B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Mai 2014</w:t>
                      </w:r>
                      <w:r w:rsidR="00533C46" w:rsidRPr="002303A4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Avril 2021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533C46"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>Synlab Biofrance</w:t>
                      </w:r>
                      <w:r w:rsidR="008B60D9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Fourmies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533C46"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>Secrétaire</w:t>
                      </w:r>
                    </w:p>
                    <w:p w14:paraId="6E80FF90" w14:textId="3AA01F5A" w:rsidR="00533C46" w:rsidRDefault="00AA78B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Déballage, enregistrement et étiquetage des bilans</w:t>
                      </w:r>
                    </w:p>
                    <w:p w14:paraId="65D927DA" w14:textId="6E7491E3" w:rsidR="00533C46" w:rsidRDefault="00AA78B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Edition et mise sous plis du courrier</w:t>
                      </w:r>
                    </w:p>
                    <w:p w14:paraId="6CA247A9" w14:textId="03D53451" w:rsidR="00AA78B2" w:rsidRDefault="00AA78B2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Communication des résultats aux médecins</w:t>
                      </w:r>
                    </w:p>
                    <w:p w14:paraId="37C4F5B9" w14:textId="3F13B480" w:rsidR="0040480B" w:rsidRPr="002303A4" w:rsidRDefault="008B0729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6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Gestions de bilan</w:t>
                      </w:r>
                      <w:r w:rsidR="0040480B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 xml:space="preserve"> hospitalier</w:t>
                      </w:r>
                    </w:p>
                    <w:p w14:paraId="2362E41C" w14:textId="77777777" w:rsidR="00533C46" w:rsidRDefault="00533C46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</w:pPr>
                    </w:p>
                    <w:p w14:paraId="066B913D" w14:textId="5C0904DC" w:rsidR="0040480B" w:rsidRPr="002303A4" w:rsidRDefault="008D7C3C" w:rsidP="002303A4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Cs/>
                          <w:caps/>
                          <w:color w:val="11514B"/>
                          <w:sz w:val="24"/>
                          <w:szCs w:val="24"/>
                        </w:rPr>
                      </w:pPr>
                      <w:bookmarkStart w:id="1" w:name="_Hlk147232229"/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Mai 2008</w:t>
                      </w:r>
                      <w:r w:rsidR="00533C46" w:rsidRPr="002303A4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Avril 2014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533C46"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>SAE</w:t>
                      </w:r>
                      <w:r w:rsidR="008B60D9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Bachant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533C46"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="00533C46"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>Secrétaire</w:t>
                      </w:r>
                      <w:r w:rsidR="00533C46" w:rsidRPr="002303A4"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</w:p>
                    <w:bookmarkEnd w:id="1"/>
                    <w:p w14:paraId="5BC989BF" w14:textId="6ADED61A" w:rsidR="00533C46" w:rsidRDefault="008D7C3C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Commande fournisseurs et réception marchandises</w:t>
                      </w:r>
                    </w:p>
                    <w:p w14:paraId="5DB65980" w14:textId="1DA3EB9B" w:rsidR="00533C46" w:rsidRPr="002303A4" w:rsidRDefault="008D7C3C" w:rsidP="00791F2D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Trie et archivage des comptes rendus de chantiers</w:t>
                      </w:r>
                    </w:p>
                    <w:p w14:paraId="379459AB" w14:textId="7F410B9F" w:rsidR="00533C46" w:rsidRPr="00B22630" w:rsidRDefault="008D7C3C" w:rsidP="00791F2D">
                      <w:pPr>
                        <w:pStyle w:val="Textedebulles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Rédaction de courriers, mails selon les indications fournies, mise en forme des PPSPS</w:t>
                      </w:r>
                    </w:p>
                    <w:p w14:paraId="48A7C2AF" w14:textId="77777777" w:rsidR="00B22630" w:rsidRDefault="00B22630" w:rsidP="00B22630">
                      <w:pPr>
                        <w:pStyle w:val="Textedebulles"/>
                        <w:tabs>
                          <w:tab w:val="left" w:pos="850"/>
                        </w:tabs>
                        <w:ind w:left="170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0581653" w14:textId="208DEEF7" w:rsidR="00B22630" w:rsidRDefault="00B22630" w:rsidP="00B22630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Ma</w:t>
                      </w:r>
                      <w:r w:rsidR="000F457A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rs</w:t>
                      </w: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0F457A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20</w:t>
                      </w:r>
                      <w:r w:rsidR="00245955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0</w:t>
                      </w:r>
                      <w:r w:rsidR="000F457A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7</w:t>
                      </w:r>
                      <w:r w:rsidRPr="002303A4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 – </w:t>
                      </w:r>
                      <w:r w:rsidR="000F457A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Novembre 20</w:t>
                      </w:r>
                      <w:r w:rsidR="00245955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0</w:t>
                      </w:r>
                      <w:r w:rsidR="000F457A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7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0F457A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>Pédiatre et Gynécologue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>Secrétaire</w:t>
                      </w:r>
                      <w:r w:rsidRPr="002303A4"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430C19" w14:textId="6FDFF89C" w:rsidR="000F457A" w:rsidRDefault="000F457A" w:rsidP="000F457A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Saisie du courrier</w:t>
                      </w:r>
                    </w:p>
                    <w:p w14:paraId="6733F12C" w14:textId="06FA27A2" w:rsidR="000F457A" w:rsidRDefault="000F457A" w:rsidP="000F457A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Enregistrement de la comptabilité</w:t>
                      </w:r>
                    </w:p>
                    <w:p w14:paraId="783BCCB6" w14:textId="4689B9C5" w:rsidR="000F457A" w:rsidRPr="002303A4" w:rsidRDefault="000F457A" w:rsidP="000F457A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Saisie des actes</w:t>
                      </w:r>
                    </w:p>
                    <w:p w14:paraId="4EB819DF" w14:textId="45A7EDA2" w:rsidR="000F457A" w:rsidRPr="00CD3168" w:rsidRDefault="000F457A" w:rsidP="000F457A">
                      <w:pPr>
                        <w:pStyle w:val="Textedebulles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Tenue des dossiers médicaux</w:t>
                      </w:r>
                    </w:p>
                    <w:p w14:paraId="342EDB52" w14:textId="77777777" w:rsidR="00CD3168" w:rsidRPr="00B22630" w:rsidRDefault="00CD3168" w:rsidP="00CD3168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50C32F06" w14:textId="3F24E169" w:rsidR="00CD3168" w:rsidRDefault="00CD3168" w:rsidP="00CD3168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Novembre 2005 </w:t>
                      </w:r>
                      <w:r w:rsidRPr="002303A4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Novembre 2006</w:t>
                      </w:r>
                      <w:r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245955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>Clinique du Parc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>Secrétaire</w:t>
                      </w:r>
                      <w:r w:rsidRPr="002303A4"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="00245955"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>facturière</w:t>
                      </w:r>
                    </w:p>
                    <w:p w14:paraId="6AEFCD79" w14:textId="1695711A" w:rsidR="00CD3168" w:rsidRDefault="00CD3168" w:rsidP="00CD3168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Saisie</w:t>
                      </w:r>
                      <w:r w:rsidR="00245955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, calcul et édition des factures</w:t>
                      </w:r>
                    </w:p>
                    <w:p w14:paraId="0CAA8210" w14:textId="7185CD08" w:rsidR="00CD3168" w:rsidRDefault="00CD3168" w:rsidP="00CD3168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En</w:t>
                      </w:r>
                      <w:r w:rsidR="00245955"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voie des bordereaux de télétransmission</w:t>
                      </w:r>
                    </w:p>
                    <w:p w14:paraId="7EC813B1" w14:textId="780799C8" w:rsidR="00CD3168" w:rsidRPr="00CD3168" w:rsidRDefault="00CD3168" w:rsidP="00245955">
                      <w:pPr>
                        <w:pStyle w:val="Textedebulles"/>
                        <w:tabs>
                          <w:tab w:val="left" w:pos="850"/>
                        </w:tabs>
                        <w:ind w:left="170"/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0BDF8E70" w14:textId="4115C6F2" w:rsidR="00245955" w:rsidRDefault="00245955" w:rsidP="00245955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Mai 2004 </w:t>
                      </w:r>
                      <w:r w:rsidRPr="002303A4"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Corbel" w:hAnsi="Corbel" w:cs="SegoePro-Light"/>
                          <w:b/>
                          <w:i/>
                          <w:color w:val="11514B"/>
                          <w:sz w:val="24"/>
                          <w:szCs w:val="24"/>
                        </w:rPr>
                        <w:t>Novembre 2005</w:t>
                      </w:r>
                      <w:r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Clinique Ambroise Paré 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 w:rsidRPr="002303A4">
                        <w:rPr>
                          <w:rFonts w:ascii="Wingdings" w:hAnsi="Wingdings"/>
                          <w:b/>
                          <w:color w:val="11514B"/>
                          <w:sz w:val="24"/>
                          <w:szCs w:val="24"/>
                        </w:rPr>
                        <w:t></w:t>
                      </w:r>
                      <w:r w:rsidRPr="002303A4">
                        <w:rPr>
                          <w:rFonts w:ascii="Corbel" w:hAnsi="Corbel" w:cs="SegoePro-Bold"/>
                          <w:b/>
                          <w:bCs/>
                          <w:color w:val="11514B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rbel" w:hAnsi="Corbel" w:cs="SegoePro-Italic"/>
                          <w:b/>
                          <w:iCs/>
                          <w:color w:val="11514B"/>
                          <w:sz w:val="24"/>
                          <w:szCs w:val="24"/>
                        </w:rPr>
                        <w:t>Hôtesse d’accueil</w:t>
                      </w:r>
                    </w:p>
                    <w:p w14:paraId="1A6808CD" w14:textId="688AEB2A" w:rsidR="00245955" w:rsidRDefault="00245955" w:rsidP="00245955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Gestion des plannings des rendez-vous</w:t>
                      </w:r>
                    </w:p>
                    <w:p w14:paraId="24265719" w14:textId="2E4C1C4D" w:rsidR="00245955" w:rsidRDefault="00245955" w:rsidP="00245955">
                      <w:pPr>
                        <w:pStyle w:val="Textedebulles"/>
                        <w:widowControl w:val="0"/>
                        <w:numPr>
                          <w:ilvl w:val="1"/>
                          <w:numId w:val="35"/>
                        </w:numPr>
                        <w:tabs>
                          <w:tab w:val="left" w:pos="850"/>
                        </w:tabs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  <w:t>Transmission des appels</w:t>
                      </w:r>
                    </w:p>
                    <w:p w14:paraId="5CA85779" w14:textId="77777777" w:rsidR="00CD3168" w:rsidRPr="00B22630" w:rsidRDefault="00CD3168" w:rsidP="00CD3168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FE4092D" w14:textId="77777777" w:rsidR="000F457A" w:rsidRPr="002303A4" w:rsidRDefault="000F457A" w:rsidP="00B22630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orbel" w:hAnsi="Corbel" w:cs="SegoePro-Italic"/>
                          <w:b/>
                          <w:iCs/>
                          <w:caps/>
                          <w:color w:val="11514B"/>
                          <w:sz w:val="24"/>
                          <w:szCs w:val="24"/>
                        </w:rPr>
                      </w:pPr>
                    </w:p>
                    <w:p w14:paraId="524A8834" w14:textId="77777777" w:rsidR="00B22630" w:rsidRDefault="00B22630" w:rsidP="00B22630">
                      <w:pPr>
                        <w:pStyle w:val="Textedebulles"/>
                        <w:tabs>
                          <w:tab w:val="left" w:pos="850"/>
                        </w:tabs>
                        <w:ind w:left="170"/>
                        <w:rPr>
                          <w:rFonts w:ascii="Corbel" w:hAnsi="Corbel" w:cs="Corbel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F28272E" w14:textId="77777777" w:rsidR="00B22630" w:rsidRPr="002303A4" w:rsidRDefault="00B22630" w:rsidP="00B22630">
                      <w:pPr>
                        <w:pStyle w:val="Textedebulles"/>
                        <w:tabs>
                          <w:tab w:val="left" w:pos="850"/>
                        </w:tabs>
                        <w:ind w:left="170"/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5140CA9D" w14:textId="77777777" w:rsidR="00533C46" w:rsidRPr="004B60AA" w:rsidRDefault="00533C46" w:rsidP="002303A4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ind w:left="170"/>
                        <w:rPr>
                          <w:rFonts w:ascii="Corbel" w:hAnsi="Corbel"/>
                          <w:b/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ED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8C411F" wp14:editId="5E357373">
                <wp:simplePos x="0" y="0"/>
                <wp:positionH relativeFrom="page">
                  <wp:posOffset>2266950</wp:posOffset>
                </wp:positionH>
                <wp:positionV relativeFrom="paragraph">
                  <wp:posOffset>8013700</wp:posOffset>
                </wp:positionV>
                <wp:extent cx="5032375" cy="1095375"/>
                <wp:effectExtent l="0" t="0" r="0" b="9525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3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A24AC" w14:textId="7F9A52D4" w:rsidR="003701FA" w:rsidRPr="002F5CC5" w:rsidRDefault="003701FA" w:rsidP="00FA4A4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00" w:afterAutospacing="1"/>
                              <w:rPr>
                                <w:rFonts w:ascii="Corbel" w:hAnsi="Corbel"/>
                                <w:color w:val="279080"/>
                                <w:sz w:val="24"/>
                                <w:szCs w:val="24"/>
                              </w:rPr>
                            </w:pPr>
                            <w:r w:rsidRPr="00CD3168">
                              <w:rPr>
                                <w:rFonts w:ascii="Corbel" w:hAnsi="Corbel" w:cs="SegoePro-Light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1996 à </w:t>
                            </w:r>
                            <w:bookmarkStart w:id="2" w:name="_Hlk147233185"/>
                            <w:r w:rsidRPr="00CD3168">
                              <w:rPr>
                                <w:rFonts w:ascii="Corbel" w:hAnsi="Corbel" w:cs="SegoePro-Light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1998</w:t>
                            </w:r>
                            <w:r w:rsidRPr="002F5CC5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3C46"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r w:rsidR="00533C46"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24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B</w:t>
                            </w:r>
                            <w:r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revet d</w:t>
                            </w:r>
                            <w:r w:rsidRPr="006524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’E</w:t>
                            </w:r>
                            <w:r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tudes </w:t>
                            </w:r>
                            <w:r w:rsidRPr="006524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P</w:t>
                            </w:r>
                            <w:r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rofessionnelles Administration et Secrétariat</w:t>
                            </w:r>
                            <w:r w:rsidR="00533C46"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7D1DEC" w14:textId="77777777" w:rsidR="00054A8D" w:rsidRDefault="003701FA" w:rsidP="00CD316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240" w:after="100" w:afterAutospacing="1"/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bookmarkStart w:id="3" w:name="_Hlk147233111"/>
                            <w:r w:rsidRPr="00CD3168">
                              <w:rPr>
                                <w:rFonts w:ascii="Corbel" w:hAnsi="Corbel" w:cs="SegoePro-Light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1998 à 2000</w:t>
                            </w:r>
                            <w:r w:rsidR="00533C46"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24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B</w:t>
                            </w:r>
                            <w:r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accalauréat </w:t>
                            </w:r>
                            <w:r w:rsidRPr="006524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P</w:t>
                            </w:r>
                            <w:r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rofessionnel </w:t>
                            </w:r>
                            <w:r w:rsidRPr="006524E2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S</w:t>
                            </w:r>
                            <w:r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ecrétariat </w:t>
                            </w:r>
                            <w:r w:rsidR="00533C46"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3"/>
                          </w:p>
                          <w:p w14:paraId="0240A99A" w14:textId="269558D1" w:rsidR="00533C46" w:rsidRDefault="003701FA" w:rsidP="00CD316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before="240" w:after="100" w:afterAutospacing="1"/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CD3168">
                              <w:rPr>
                                <w:rFonts w:ascii="Corbel" w:hAnsi="Corbel" w:cs="SegoePro-Bold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2000 à 2003</w:t>
                            </w:r>
                            <w:r w:rsidRPr="002F5CC5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5CC5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3168">
                              <w:rPr>
                                <w:rFonts w:ascii="Corbel" w:hAnsi="Corbel" w:cs="SegoePro-Bold"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5CC5">
                              <w:rPr>
                                <w:rFonts w:ascii="Corbel" w:hAnsi="Corbel" w:cs="SegoePro-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Diplôme Secrétaire Médicale Culture et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411F" id="Zone de texte 36" o:spid="_x0000_s1033" type="#_x0000_t202" style="position:absolute;margin-left:178.5pt;margin-top:631pt;width:396.25pt;height:86.2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" filled="f" stroked="f">
                <v:textbox>
                  <w:txbxContent>
                    <w:p w14:paraId="05DA24AC" w14:textId="7F9A52D4" w:rsidR="003701FA" w:rsidRPr="002F5CC5" w:rsidRDefault="003701FA" w:rsidP="00FA4A48">
                      <w:pPr>
                        <w:pStyle w:val="Textedebulles"/>
                        <w:tabs>
                          <w:tab w:val="left" w:pos="850"/>
                        </w:tabs>
                        <w:spacing w:after="100" w:afterAutospacing="1"/>
                        <w:rPr>
                          <w:rFonts w:ascii="Corbel" w:hAnsi="Corbel"/>
                          <w:color w:val="279080"/>
                          <w:sz w:val="24"/>
                          <w:szCs w:val="24"/>
                        </w:rPr>
                      </w:pPr>
                      <w:r w:rsidRPr="00CD3168">
                        <w:rPr>
                          <w:rFonts w:ascii="Corbel" w:hAnsi="Corbel" w:cs="SegoePro-Light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1996 à </w:t>
                      </w:r>
                      <w:bookmarkStart w:id="4" w:name="_Hlk147233185"/>
                      <w:r w:rsidRPr="00CD3168">
                        <w:rPr>
                          <w:rFonts w:ascii="Corbel" w:hAnsi="Corbel" w:cs="SegoePro-Light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1998</w:t>
                      </w:r>
                      <w:r w:rsidRPr="002F5CC5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="00533C46"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bookmarkEnd w:id="4"/>
                      <w:r w:rsidR="00533C46"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Pr="006524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B</w:t>
                      </w:r>
                      <w:r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revet d</w:t>
                      </w:r>
                      <w:r w:rsidRPr="006524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’E</w:t>
                      </w:r>
                      <w:r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tudes </w:t>
                      </w:r>
                      <w:r w:rsidRPr="006524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P</w:t>
                      </w:r>
                      <w:r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rofessionnelles Administration et Secrétariat</w:t>
                      </w:r>
                      <w:r w:rsidR="00533C46"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7D1DEC" w14:textId="77777777" w:rsidR="00054A8D" w:rsidRDefault="003701FA" w:rsidP="00CD3168">
                      <w:pPr>
                        <w:pStyle w:val="Textedebulles"/>
                        <w:tabs>
                          <w:tab w:val="left" w:pos="850"/>
                        </w:tabs>
                        <w:spacing w:before="240" w:after="100" w:afterAutospacing="1"/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bookmarkStart w:id="5" w:name="_Hlk147233111"/>
                      <w:r w:rsidRPr="00CD3168">
                        <w:rPr>
                          <w:rFonts w:ascii="Corbel" w:hAnsi="Corbel" w:cs="SegoePro-Light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1998 à 2000</w:t>
                      </w:r>
                      <w:r w:rsidR="00533C46"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 </w:t>
                      </w:r>
                      <w:r w:rsid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Pr="006524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B</w:t>
                      </w:r>
                      <w:r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accalauréat </w:t>
                      </w:r>
                      <w:r w:rsidRPr="006524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P</w:t>
                      </w:r>
                      <w:r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rofessionnel </w:t>
                      </w:r>
                      <w:r w:rsidRPr="006524E2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S</w:t>
                      </w:r>
                      <w:r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ecrétariat </w:t>
                      </w:r>
                      <w:r w:rsidR="00533C46"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bookmarkEnd w:id="5"/>
                    </w:p>
                    <w:p w14:paraId="0240A99A" w14:textId="269558D1" w:rsidR="00533C46" w:rsidRDefault="003701FA" w:rsidP="00CD3168">
                      <w:pPr>
                        <w:pStyle w:val="Textedebulles"/>
                        <w:tabs>
                          <w:tab w:val="left" w:pos="850"/>
                        </w:tabs>
                        <w:spacing w:before="240" w:after="100" w:afterAutospacing="1"/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CD3168">
                        <w:rPr>
                          <w:rFonts w:ascii="Corbel" w:hAnsi="Corbel" w:cs="SegoePro-Bold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2000 à 2003</w:t>
                      </w:r>
                      <w:r w:rsidRPr="002F5CC5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Pr="002F5CC5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 </w:t>
                      </w:r>
                      <w:r w:rsidR="00CD3168">
                        <w:rPr>
                          <w:rFonts w:ascii="Corbel" w:hAnsi="Corbel" w:cs="SegoePro-Bold"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Pr="002F5CC5">
                        <w:rPr>
                          <w:rFonts w:ascii="Corbel" w:hAnsi="Corbel" w:cs="SegoePro-Light"/>
                          <w:color w:val="7F7F7F" w:themeColor="text1" w:themeTint="80"/>
                          <w:sz w:val="24"/>
                          <w:szCs w:val="24"/>
                        </w:rPr>
                        <w:t>Diplôme Secrétaire Médicale Culture et Formation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B072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90347F" wp14:editId="35D8DEAC">
                <wp:simplePos x="0" y="0"/>
                <wp:positionH relativeFrom="column">
                  <wp:posOffset>-575945</wp:posOffset>
                </wp:positionH>
                <wp:positionV relativeFrom="paragraph">
                  <wp:posOffset>3834765</wp:posOffset>
                </wp:positionV>
                <wp:extent cx="1581150" cy="294005"/>
                <wp:effectExtent l="0" t="0" r="0" b="0"/>
                <wp:wrapThrough wrapText="bothSides">
                  <wp:wrapPolygon edited="0">
                    <wp:start x="0" y="0"/>
                    <wp:lineTo x="0" y="19594"/>
                    <wp:lineTo x="21340" y="19594"/>
                    <wp:lineTo x="21340" y="0"/>
                    <wp:lineTo x="0" y="0"/>
                  </wp:wrapPolygon>
                </wp:wrapThrough>
                <wp:docPr id="7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9400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76A74" w14:textId="76BC4038" w:rsidR="00533C46" w:rsidRPr="008B0729" w:rsidRDefault="008B0729" w:rsidP="008B0729">
                            <w:pPr>
                              <w:jc w:val="center"/>
                              <w:rPr>
                                <w:rFonts w:ascii="Corbel" w:hAnsi="Corbel"/>
                                <w:color w:val="FFFFFF" w:themeColor="background1"/>
                                <w:szCs w:val="20"/>
                              </w:rPr>
                            </w:pPr>
                            <w:r w:rsidRPr="008B0729">
                              <w:rPr>
                                <w:rFonts w:ascii="Corbel" w:hAnsi="Corbel"/>
                                <w:color w:val="FFFFFF" w:themeColor="background1"/>
                                <w:szCs w:val="20"/>
                              </w:rPr>
                              <w:t>Centre d’intérêts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0347F" id="Zone de texte 2" o:spid="_x0000_s1034" type="#_x0000_t202" style="position:absolute;margin-left:-45.35pt;margin-top:301.95pt;width:124.5pt;height:23.1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" fillcolor="#f93" stroked="f">
                <v:textbox>
                  <w:txbxContent>
                    <w:p w14:paraId="52C76A74" w14:textId="76BC4038" w:rsidR="00533C46" w:rsidRPr="008B0729" w:rsidRDefault="008B0729" w:rsidP="008B0729">
                      <w:pPr>
                        <w:jc w:val="center"/>
                        <w:rPr>
                          <w:rFonts w:ascii="Corbel" w:hAnsi="Corbel"/>
                          <w:color w:val="FFFFFF" w:themeColor="background1"/>
                          <w:szCs w:val="20"/>
                        </w:rPr>
                      </w:pPr>
                      <w:r w:rsidRPr="008B0729">
                        <w:rPr>
                          <w:rFonts w:ascii="Corbel" w:hAnsi="Corbel"/>
                          <w:color w:val="FFFFFF" w:themeColor="background1"/>
                          <w:szCs w:val="20"/>
                        </w:rPr>
                        <w:t>Centre d’intérêts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B072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F991E6" wp14:editId="6D082AAD">
                <wp:simplePos x="0" y="0"/>
                <wp:positionH relativeFrom="column">
                  <wp:posOffset>-575945</wp:posOffset>
                </wp:positionH>
                <wp:positionV relativeFrom="paragraph">
                  <wp:posOffset>5626100</wp:posOffset>
                </wp:positionV>
                <wp:extent cx="1547495" cy="314325"/>
                <wp:effectExtent l="0" t="0" r="0" b="9525"/>
                <wp:wrapTopAndBottom/>
                <wp:docPr id="148542260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31432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17DAC" w14:textId="5937F8DA" w:rsidR="00AD0573" w:rsidRPr="00AD0573" w:rsidRDefault="00AD0573" w:rsidP="00AD0573">
                            <w:pPr>
                              <w:jc w:val="center"/>
                              <w:rPr>
                                <w:rFonts w:ascii="Corbel" w:hAnsi="Corbel"/>
                                <w:color w:val="FFFFFF" w:themeColor="background1"/>
                              </w:rPr>
                            </w:pPr>
                            <w:r w:rsidRPr="00AD0573">
                              <w:rPr>
                                <w:rFonts w:ascii="Corbel" w:hAnsi="Corbel"/>
                                <w:color w:val="FFFFFF" w:themeColor="background1"/>
                              </w:rPr>
                              <w:t>Informatique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91E6" id="Zone de texte 3" o:spid="_x0000_s1035" type="#_x0000_t202" style="position:absolute;margin-left:-45.35pt;margin-top:443pt;width:121.8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" fillcolor="#f93" stroked="f" strokeweight=".5pt">
                <v:textbox>
                  <w:txbxContent>
                    <w:p w14:paraId="19417DAC" w14:textId="5937F8DA" w:rsidR="00AD0573" w:rsidRPr="00AD0573" w:rsidRDefault="00AD0573" w:rsidP="00AD0573">
                      <w:pPr>
                        <w:jc w:val="center"/>
                        <w:rPr>
                          <w:rFonts w:ascii="Corbel" w:hAnsi="Corbel"/>
                          <w:color w:val="FFFFFF" w:themeColor="background1"/>
                        </w:rPr>
                      </w:pPr>
                      <w:r w:rsidRPr="00AD0573">
                        <w:rPr>
                          <w:rFonts w:ascii="Corbel" w:hAnsi="Corbel"/>
                          <w:color w:val="FFFFFF" w:themeColor="background1"/>
                        </w:rPr>
                        <w:t>Informatique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54A8D"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3FDFEB4" wp14:editId="72F0E093">
                <wp:simplePos x="0" y="0"/>
                <wp:positionH relativeFrom="page">
                  <wp:align>left</wp:align>
                </wp:positionH>
                <wp:positionV relativeFrom="paragraph">
                  <wp:posOffset>270510</wp:posOffset>
                </wp:positionV>
                <wp:extent cx="2266950" cy="9356090"/>
                <wp:effectExtent l="0" t="0" r="0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9356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BCC9D" id="Rectangle 91" o:spid="_x0000_s1026" style="position:absolute;margin-left:0;margin-top:21.3pt;width:178.5pt;height:736.7pt;z-index:-251634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" fillcolor="#fabf8f [1945]" stroked="f">
                <w10:wrap anchorx="page"/>
              </v:rect>
            </w:pict>
          </mc:Fallback>
        </mc:AlternateContent>
      </w:r>
      <w:r w:rsidR="00AD057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FD5961" wp14:editId="60ABB94B">
                <wp:simplePos x="0" y="0"/>
                <wp:positionH relativeFrom="column">
                  <wp:posOffset>-652145</wp:posOffset>
                </wp:positionH>
                <wp:positionV relativeFrom="paragraph">
                  <wp:posOffset>587375</wp:posOffset>
                </wp:positionV>
                <wp:extent cx="2247900" cy="7058025"/>
                <wp:effectExtent l="0" t="0" r="0" b="9525"/>
                <wp:wrapThrough wrapText="bothSides">
                  <wp:wrapPolygon edited="0">
                    <wp:start x="366" y="0"/>
                    <wp:lineTo x="366" y="21571"/>
                    <wp:lineTo x="21051" y="21571"/>
                    <wp:lineTo x="21051" y="0"/>
                    <wp:lineTo x="366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705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64C48" w14:textId="77777777" w:rsidR="00B702F6" w:rsidRPr="00AD0573" w:rsidRDefault="00B702F6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573">
                              <w:rPr>
                                <w:rFonts w:ascii="Corbel" w:hAnsi="Corbel" w:cs="SegoePro-Light"/>
                                <w:b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 rue Baptiste</w:t>
                            </w:r>
                          </w:p>
                          <w:p w14:paraId="3618AC5D" w14:textId="30AED558" w:rsidR="00533C46" w:rsidRPr="00AD0573" w:rsidRDefault="00B702F6" w:rsidP="00B47022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b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573">
                              <w:rPr>
                                <w:rFonts w:ascii="Corbel" w:hAnsi="Corbel" w:cs="SegoePro-Light"/>
                                <w:b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59440 Marbaix</w:t>
                            </w:r>
                          </w:p>
                          <w:p w14:paraId="6B994AA4" w14:textId="77777777" w:rsidR="00533C46" w:rsidRPr="00AD0573" w:rsidRDefault="00533C46" w:rsidP="008131F3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D17421" w14:textId="77777777" w:rsidR="00533C46" w:rsidRPr="00AD0573" w:rsidRDefault="00533C46" w:rsidP="008131F3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F160B7" w14:textId="77777777" w:rsidR="00ED76C8" w:rsidRPr="00AD0573" w:rsidRDefault="00B702F6" w:rsidP="00ED76C8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573">
                              <w:rPr>
                                <w:rFonts w:ascii="Corbel" w:hAnsi="Corbel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0676296355</w:t>
                            </w:r>
                          </w:p>
                          <w:p w14:paraId="5049425B" w14:textId="77777777" w:rsidR="00ED76C8" w:rsidRPr="00AD0573" w:rsidRDefault="00ED76C8" w:rsidP="00ED76C8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01B9A3" w14:textId="208EAD23" w:rsidR="00B702F6" w:rsidRPr="00AD0573" w:rsidRDefault="006524E2" w:rsidP="00ED76C8">
                            <w:pPr>
                              <w:pStyle w:val="Paragraphestandard"/>
                              <w:spacing w:line="240" w:lineRule="auto"/>
                              <w:rPr>
                                <w:rFonts w:ascii="Corbel" w:hAnsi="Corbel" w:cs="SegoePro-Bold"/>
                                <w:b/>
                                <w:bCs/>
                                <w:caps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" w:history="1">
                              <w:r w:rsidR="00ED76C8" w:rsidRPr="00AD0573">
                                <w:rPr>
                                  <w:rStyle w:val="Lienhypertexte"/>
                                  <w:rFonts w:ascii="Corbel" w:hAnsi="Corbel" w:cs="SegoePro-Light"/>
                                  <w:color w:val="000000" w:themeColor="text1"/>
                                  <w:szCs w:val="2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marlotsandrine@yahoo.fr</w:t>
                              </w:r>
                            </w:hyperlink>
                          </w:p>
                          <w:p w14:paraId="607926F4" w14:textId="75380635" w:rsidR="00533C46" w:rsidRPr="00AD0573" w:rsidRDefault="00B702F6" w:rsidP="00AD057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573">
                              <w:rPr>
                                <w:rFonts w:ascii="Corbel" w:hAnsi="Corbel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44ans</w:t>
                            </w:r>
                          </w:p>
                          <w:p w14:paraId="22D846CB" w14:textId="65AD13D2" w:rsidR="00533C46" w:rsidRPr="00AD0573" w:rsidRDefault="00533C46" w:rsidP="008131F3">
                            <w:pPr>
                              <w:pStyle w:val="Textedebulles"/>
                              <w:spacing w:before="240"/>
                              <w:rPr>
                                <w:rFonts w:ascii="Corbel" w:hAnsi="Corbel" w:cs="SegoePro-Light"/>
                                <w:color w:val="000000" w:themeColor="text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573">
                              <w:rPr>
                                <w:rFonts w:ascii="Corbel" w:hAnsi="Corbel" w:cs="SegoePro-Light"/>
                                <w:color w:val="000000" w:themeColor="text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Marié</w:t>
                            </w:r>
                            <w:r w:rsidR="003F3307" w:rsidRPr="00AD0573">
                              <w:rPr>
                                <w:rFonts w:ascii="Corbel" w:hAnsi="Corbel" w:cs="SegoePro-Light"/>
                                <w:color w:val="000000" w:themeColor="text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AD0573">
                              <w:rPr>
                                <w:rFonts w:ascii="Corbel" w:hAnsi="Corbel" w:cs="SegoePro-Light"/>
                                <w:color w:val="000000" w:themeColor="text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35BE4" w:rsidRPr="00AD0573">
                              <w:rPr>
                                <w:rFonts w:ascii="Corbel" w:hAnsi="Corbel" w:cs="SegoePro-Light"/>
                                <w:color w:val="000000" w:themeColor="text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AD0573">
                              <w:rPr>
                                <w:rFonts w:ascii="Corbel" w:hAnsi="Corbel" w:cs="SegoePro-Light"/>
                                <w:color w:val="000000" w:themeColor="text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35BE4" w:rsidRPr="00AD0573">
                              <w:rPr>
                                <w:rFonts w:ascii="Corbel" w:hAnsi="Corbel" w:cs="SegoePro-Light"/>
                                <w:color w:val="000000" w:themeColor="text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</w:t>
                            </w:r>
                            <w:r w:rsidRPr="00AD0573">
                              <w:rPr>
                                <w:rFonts w:ascii="Corbel" w:hAnsi="Corbel" w:cs="SegoePro-Light"/>
                                <w:color w:val="000000" w:themeColor="text1"/>
                                <w:sz w:val="24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Enfants</w:t>
                            </w:r>
                          </w:p>
                          <w:p w14:paraId="5E209FA7" w14:textId="5C613DB0" w:rsidR="00533C46" w:rsidRPr="00AD0573" w:rsidRDefault="00533C46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Corbel" w:hAnsi="Corbel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573">
                              <w:rPr>
                                <w:rFonts w:ascii="Corbel" w:hAnsi="Corbel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Permis</w:t>
                            </w:r>
                            <w:r w:rsidR="00435BE4" w:rsidRPr="00AD0573">
                              <w:rPr>
                                <w:rFonts w:ascii="Corbel" w:hAnsi="Corbel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</w:p>
                          <w:p w14:paraId="6552D461" w14:textId="77777777" w:rsidR="00CD6329" w:rsidRPr="00435BE4" w:rsidRDefault="00CD6329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Bookman Old Style" w:hAnsi="Bookman Old Style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2DC054" w14:textId="77777777" w:rsidR="00CD6329" w:rsidRPr="00435BE4" w:rsidRDefault="00CD6329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Bookman Old Style" w:hAnsi="Bookman Old Style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924E7D" w14:textId="77777777" w:rsidR="00CD6329" w:rsidRPr="00435BE4" w:rsidRDefault="00CD6329" w:rsidP="008131F3">
                            <w:pPr>
                              <w:pStyle w:val="Paragraphestandard"/>
                              <w:spacing w:before="240" w:line="240" w:lineRule="auto"/>
                              <w:rPr>
                                <w:rFonts w:ascii="Bookman Old Style" w:hAnsi="Bookman Old Style" w:cs="SegoePro-Light"/>
                                <w:color w:val="000000" w:themeColor="text1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542842" w14:textId="32CCC6C9" w:rsidR="00CD6329" w:rsidRPr="008B0729" w:rsidRDefault="00CD6329" w:rsidP="00CD6329">
                            <w:pPr>
                              <w:pStyle w:val="Sous-titre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8B0729">
                              <w:rPr>
                                <w:rFonts w:ascii="Corbel" w:hAnsi="Corbel"/>
                                <w:color w:val="auto"/>
                              </w:rPr>
                              <w:t>Course à pied</w:t>
                            </w:r>
                          </w:p>
                          <w:p w14:paraId="529369AB" w14:textId="71C4294A" w:rsidR="00CD6329" w:rsidRPr="008B0729" w:rsidRDefault="00CD6329" w:rsidP="00CD6329">
                            <w:pPr>
                              <w:pStyle w:val="Sous-titre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8B0729">
                              <w:rPr>
                                <w:rFonts w:ascii="Corbel" w:hAnsi="Corbel"/>
                                <w:color w:val="auto"/>
                              </w:rPr>
                              <w:t>Marche</w:t>
                            </w:r>
                          </w:p>
                          <w:p w14:paraId="3F7B8CA8" w14:textId="432193CA" w:rsidR="00CD6329" w:rsidRPr="008B0729" w:rsidRDefault="00CD6329" w:rsidP="00CD6329">
                            <w:pPr>
                              <w:pStyle w:val="Sous-titre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8B0729">
                              <w:rPr>
                                <w:rFonts w:ascii="Corbel" w:hAnsi="Corbel"/>
                                <w:color w:val="auto"/>
                              </w:rPr>
                              <w:t>Jardinage</w:t>
                            </w:r>
                          </w:p>
                          <w:p w14:paraId="0E98AF39" w14:textId="6C36A7AF" w:rsidR="00CD6329" w:rsidRPr="008B0729" w:rsidRDefault="00CD6329" w:rsidP="00CD6329">
                            <w:pPr>
                              <w:pStyle w:val="Sous-titre"/>
                              <w:rPr>
                                <w:rFonts w:ascii="Corbel" w:hAnsi="Corbel"/>
                                <w:color w:val="auto"/>
                              </w:rPr>
                            </w:pPr>
                            <w:r w:rsidRPr="008B0729">
                              <w:rPr>
                                <w:rFonts w:ascii="Corbel" w:hAnsi="Corbel"/>
                                <w:color w:val="auto"/>
                              </w:rPr>
                              <w:t>Cuisine</w:t>
                            </w:r>
                          </w:p>
                          <w:p w14:paraId="44C14385" w14:textId="77777777" w:rsidR="00AD0573" w:rsidRDefault="00AD0573" w:rsidP="00AD0573"/>
                          <w:p w14:paraId="7D4CF744" w14:textId="77777777" w:rsidR="00AD0573" w:rsidRDefault="00AD0573" w:rsidP="00AD0573"/>
                          <w:p w14:paraId="5F48C341" w14:textId="77777777" w:rsidR="00AD0573" w:rsidRPr="00AD0573" w:rsidRDefault="00AD0573" w:rsidP="00AD0573"/>
                          <w:p w14:paraId="51CE3A5A" w14:textId="39410DEF" w:rsidR="00AD0573" w:rsidRPr="008B0729" w:rsidRDefault="006524E2" w:rsidP="008B0729">
                            <w:pPr>
                              <w:pStyle w:val="Sous-titre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W</w:t>
                            </w:r>
                            <w:r w:rsidR="00AD0573" w:rsidRPr="008B0729">
                              <w:rPr>
                                <w:color w:val="auto"/>
                              </w:rPr>
                              <w:t>ord</w:t>
                            </w:r>
                          </w:p>
                          <w:p w14:paraId="48ADDAC0" w14:textId="777C49F6" w:rsidR="00474ED5" w:rsidRDefault="00AD0573" w:rsidP="008B0729">
                            <w:pPr>
                              <w:pStyle w:val="Sous-titre"/>
                              <w:rPr>
                                <w:color w:val="auto"/>
                              </w:rPr>
                            </w:pPr>
                            <w:r w:rsidRPr="008B0729">
                              <w:rPr>
                                <w:color w:val="auto"/>
                              </w:rPr>
                              <w:t xml:space="preserve">Excel (formation </w:t>
                            </w:r>
                            <w:r w:rsidR="00474ED5">
                              <w:rPr>
                                <w:color w:val="auto"/>
                              </w:rPr>
                              <w:t>EEDGE en cours)</w:t>
                            </w:r>
                          </w:p>
                          <w:p w14:paraId="762E5D79" w14:textId="6BC4D594" w:rsidR="00474ED5" w:rsidRPr="00474ED5" w:rsidRDefault="00474ED5" w:rsidP="00474ED5">
                            <w:r>
                              <w:t>Alysée</w:t>
                            </w:r>
                          </w:p>
                          <w:p w14:paraId="45BB003A" w14:textId="60AB5A39" w:rsidR="00AD0573" w:rsidRPr="008B0729" w:rsidRDefault="006524E2" w:rsidP="008B0729">
                            <w:pPr>
                              <w:pStyle w:val="Sous-titre"/>
                              <w:rPr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</w:rPr>
                              <w:t>K</w:t>
                            </w:r>
                            <w:r w:rsidR="00AD0573" w:rsidRPr="008B0729">
                              <w:rPr>
                                <w:color w:val="auto"/>
                              </w:rPr>
                              <w:t>alisil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5961" id="Zone de texte 1" o:spid="_x0000_s1036" type="#_x0000_t202" style="position:absolute;margin-left:-51.35pt;margin-top:46.25pt;width:177pt;height:555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" filled="f" stroked="f">
                <v:textbox>
                  <w:txbxContent>
                    <w:p w14:paraId="5B464C48" w14:textId="77777777" w:rsidR="00B702F6" w:rsidRPr="00AD0573" w:rsidRDefault="00B702F6" w:rsidP="00B47022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0573">
                        <w:rPr>
                          <w:rFonts w:ascii="Corbel" w:hAnsi="Corbel" w:cs="SegoePro-Light"/>
                          <w:b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 rue Baptiste</w:t>
                      </w:r>
                    </w:p>
                    <w:p w14:paraId="3618AC5D" w14:textId="30AED558" w:rsidR="00533C46" w:rsidRPr="00AD0573" w:rsidRDefault="00B702F6" w:rsidP="00B47022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b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0573">
                        <w:rPr>
                          <w:rFonts w:ascii="Corbel" w:hAnsi="Corbel" w:cs="SegoePro-Light"/>
                          <w:b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59440 Marbaix</w:t>
                      </w:r>
                    </w:p>
                    <w:p w14:paraId="6B994AA4" w14:textId="77777777" w:rsidR="00533C46" w:rsidRPr="00AD0573" w:rsidRDefault="00533C46" w:rsidP="008131F3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D17421" w14:textId="77777777" w:rsidR="00533C46" w:rsidRPr="00AD0573" w:rsidRDefault="00533C46" w:rsidP="008131F3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F160B7" w14:textId="77777777" w:rsidR="00ED76C8" w:rsidRPr="00AD0573" w:rsidRDefault="00B702F6" w:rsidP="00ED76C8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0573">
                        <w:rPr>
                          <w:rFonts w:ascii="Corbel" w:hAnsi="Corbel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0676296355</w:t>
                      </w:r>
                    </w:p>
                    <w:p w14:paraId="5049425B" w14:textId="77777777" w:rsidR="00ED76C8" w:rsidRPr="00AD0573" w:rsidRDefault="00ED76C8" w:rsidP="00ED76C8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Bold"/>
                          <w:b/>
                          <w:bCs/>
                          <w:caps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01B9A3" w14:textId="208EAD23" w:rsidR="00B702F6" w:rsidRPr="00AD0573" w:rsidRDefault="006524E2" w:rsidP="00ED76C8">
                      <w:pPr>
                        <w:pStyle w:val="Paragraphestandard"/>
                        <w:spacing w:line="240" w:lineRule="auto"/>
                        <w:rPr>
                          <w:rFonts w:ascii="Corbel" w:hAnsi="Corbel" w:cs="SegoePro-Bold"/>
                          <w:b/>
                          <w:bCs/>
                          <w:caps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" w:history="1">
                        <w:r w:rsidR="00ED76C8" w:rsidRPr="00AD0573">
                          <w:rPr>
                            <w:rStyle w:val="Lienhypertexte"/>
                            <w:rFonts w:ascii="Corbel" w:hAnsi="Corbel" w:cs="SegoePro-Light"/>
                            <w:color w:val="000000" w:themeColor="text1"/>
                            <w:szCs w:val="2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marlotsandrine@yahoo.fr</w:t>
                        </w:r>
                      </w:hyperlink>
                    </w:p>
                    <w:p w14:paraId="607926F4" w14:textId="75380635" w:rsidR="00533C46" w:rsidRPr="00AD0573" w:rsidRDefault="00B702F6" w:rsidP="00AD0573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0573">
                        <w:rPr>
                          <w:rFonts w:ascii="Corbel" w:hAnsi="Corbel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44ans</w:t>
                      </w:r>
                    </w:p>
                    <w:p w14:paraId="22D846CB" w14:textId="65AD13D2" w:rsidR="00533C46" w:rsidRPr="00AD0573" w:rsidRDefault="00533C46" w:rsidP="008131F3">
                      <w:pPr>
                        <w:pStyle w:val="Textedebulles"/>
                        <w:spacing w:before="240"/>
                        <w:rPr>
                          <w:rFonts w:ascii="Corbel" w:hAnsi="Corbel" w:cs="SegoePro-Light"/>
                          <w:color w:val="000000" w:themeColor="text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0573">
                        <w:rPr>
                          <w:rFonts w:ascii="Corbel" w:hAnsi="Corbel" w:cs="SegoePro-Light"/>
                          <w:color w:val="000000" w:themeColor="text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Marié</w:t>
                      </w:r>
                      <w:r w:rsidR="003F3307" w:rsidRPr="00AD0573">
                        <w:rPr>
                          <w:rFonts w:ascii="Corbel" w:hAnsi="Corbel" w:cs="SegoePro-Light"/>
                          <w:color w:val="000000" w:themeColor="text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AD0573">
                        <w:rPr>
                          <w:rFonts w:ascii="Corbel" w:hAnsi="Corbel" w:cs="SegoePro-Light"/>
                          <w:color w:val="000000" w:themeColor="text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35BE4" w:rsidRPr="00AD0573">
                        <w:rPr>
                          <w:rFonts w:ascii="Corbel" w:hAnsi="Corbel" w:cs="SegoePro-Light"/>
                          <w:color w:val="000000" w:themeColor="text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AD0573">
                        <w:rPr>
                          <w:rFonts w:ascii="Corbel" w:hAnsi="Corbel" w:cs="SegoePro-Light"/>
                          <w:color w:val="000000" w:themeColor="text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35BE4" w:rsidRPr="00AD0573">
                        <w:rPr>
                          <w:rFonts w:ascii="Corbel" w:hAnsi="Corbel" w:cs="SegoePro-Light"/>
                          <w:color w:val="000000" w:themeColor="text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</w:t>
                      </w:r>
                      <w:r w:rsidRPr="00AD0573">
                        <w:rPr>
                          <w:rFonts w:ascii="Corbel" w:hAnsi="Corbel" w:cs="SegoePro-Light"/>
                          <w:color w:val="000000" w:themeColor="text1"/>
                          <w:sz w:val="24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Enfants</w:t>
                      </w:r>
                    </w:p>
                    <w:p w14:paraId="5E209FA7" w14:textId="5C613DB0" w:rsidR="00533C46" w:rsidRPr="00AD0573" w:rsidRDefault="00533C46" w:rsidP="008131F3">
                      <w:pPr>
                        <w:pStyle w:val="Paragraphestandard"/>
                        <w:spacing w:before="240" w:line="240" w:lineRule="auto"/>
                        <w:rPr>
                          <w:rFonts w:ascii="Corbel" w:hAnsi="Corbel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0573">
                        <w:rPr>
                          <w:rFonts w:ascii="Corbel" w:hAnsi="Corbel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Permis</w:t>
                      </w:r>
                      <w:r w:rsidR="00435BE4" w:rsidRPr="00AD0573">
                        <w:rPr>
                          <w:rFonts w:ascii="Corbel" w:hAnsi="Corbel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</w:p>
                    <w:p w14:paraId="6552D461" w14:textId="77777777" w:rsidR="00CD6329" w:rsidRPr="00435BE4" w:rsidRDefault="00CD6329" w:rsidP="008131F3">
                      <w:pPr>
                        <w:pStyle w:val="Paragraphestandard"/>
                        <w:spacing w:before="240" w:line="240" w:lineRule="auto"/>
                        <w:rPr>
                          <w:rFonts w:ascii="Bookman Old Style" w:hAnsi="Bookman Old Style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2DC054" w14:textId="77777777" w:rsidR="00CD6329" w:rsidRPr="00435BE4" w:rsidRDefault="00CD6329" w:rsidP="008131F3">
                      <w:pPr>
                        <w:pStyle w:val="Paragraphestandard"/>
                        <w:spacing w:before="240" w:line="240" w:lineRule="auto"/>
                        <w:rPr>
                          <w:rFonts w:ascii="Bookman Old Style" w:hAnsi="Bookman Old Style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924E7D" w14:textId="77777777" w:rsidR="00CD6329" w:rsidRPr="00435BE4" w:rsidRDefault="00CD6329" w:rsidP="008131F3">
                      <w:pPr>
                        <w:pStyle w:val="Paragraphestandard"/>
                        <w:spacing w:before="240" w:line="240" w:lineRule="auto"/>
                        <w:rPr>
                          <w:rFonts w:ascii="Bookman Old Style" w:hAnsi="Bookman Old Style" w:cs="SegoePro-Light"/>
                          <w:color w:val="000000" w:themeColor="text1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542842" w14:textId="32CCC6C9" w:rsidR="00CD6329" w:rsidRPr="008B0729" w:rsidRDefault="00CD6329" w:rsidP="00CD6329">
                      <w:pPr>
                        <w:pStyle w:val="Sous-titre"/>
                        <w:rPr>
                          <w:rFonts w:ascii="Corbel" w:hAnsi="Corbel"/>
                          <w:color w:val="auto"/>
                        </w:rPr>
                      </w:pPr>
                      <w:r w:rsidRPr="008B0729">
                        <w:rPr>
                          <w:rFonts w:ascii="Corbel" w:hAnsi="Corbel"/>
                          <w:color w:val="auto"/>
                        </w:rPr>
                        <w:t>Course à pied</w:t>
                      </w:r>
                    </w:p>
                    <w:p w14:paraId="529369AB" w14:textId="71C4294A" w:rsidR="00CD6329" w:rsidRPr="008B0729" w:rsidRDefault="00CD6329" w:rsidP="00CD6329">
                      <w:pPr>
                        <w:pStyle w:val="Sous-titre"/>
                        <w:rPr>
                          <w:rFonts w:ascii="Corbel" w:hAnsi="Corbel"/>
                          <w:color w:val="auto"/>
                        </w:rPr>
                      </w:pPr>
                      <w:r w:rsidRPr="008B0729">
                        <w:rPr>
                          <w:rFonts w:ascii="Corbel" w:hAnsi="Corbel"/>
                          <w:color w:val="auto"/>
                        </w:rPr>
                        <w:t>Marche</w:t>
                      </w:r>
                    </w:p>
                    <w:p w14:paraId="3F7B8CA8" w14:textId="432193CA" w:rsidR="00CD6329" w:rsidRPr="008B0729" w:rsidRDefault="00CD6329" w:rsidP="00CD6329">
                      <w:pPr>
                        <w:pStyle w:val="Sous-titre"/>
                        <w:rPr>
                          <w:rFonts w:ascii="Corbel" w:hAnsi="Corbel"/>
                          <w:color w:val="auto"/>
                        </w:rPr>
                      </w:pPr>
                      <w:r w:rsidRPr="008B0729">
                        <w:rPr>
                          <w:rFonts w:ascii="Corbel" w:hAnsi="Corbel"/>
                          <w:color w:val="auto"/>
                        </w:rPr>
                        <w:t>Jardinage</w:t>
                      </w:r>
                    </w:p>
                    <w:p w14:paraId="0E98AF39" w14:textId="6C36A7AF" w:rsidR="00CD6329" w:rsidRPr="008B0729" w:rsidRDefault="00CD6329" w:rsidP="00CD6329">
                      <w:pPr>
                        <w:pStyle w:val="Sous-titre"/>
                        <w:rPr>
                          <w:rFonts w:ascii="Corbel" w:hAnsi="Corbel"/>
                          <w:color w:val="auto"/>
                        </w:rPr>
                      </w:pPr>
                      <w:r w:rsidRPr="008B0729">
                        <w:rPr>
                          <w:rFonts w:ascii="Corbel" w:hAnsi="Corbel"/>
                          <w:color w:val="auto"/>
                        </w:rPr>
                        <w:t>Cuisine</w:t>
                      </w:r>
                    </w:p>
                    <w:p w14:paraId="44C14385" w14:textId="77777777" w:rsidR="00AD0573" w:rsidRDefault="00AD0573" w:rsidP="00AD0573"/>
                    <w:p w14:paraId="7D4CF744" w14:textId="77777777" w:rsidR="00AD0573" w:rsidRDefault="00AD0573" w:rsidP="00AD0573"/>
                    <w:p w14:paraId="5F48C341" w14:textId="77777777" w:rsidR="00AD0573" w:rsidRPr="00AD0573" w:rsidRDefault="00AD0573" w:rsidP="00AD0573"/>
                    <w:p w14:paraId="51CE3A5A" w14:textId="39410DEF" w:rsidR="00AD0573" w:rsidRPr="008B0729" w:rsidRDefault="006524E2" w:rsidP="008B0729">
                      <w:pPr>
                        <w:pStyle w:val="Sous-titre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W</w:t>
                      </w:r>
                      <w:r w:rsidR="00AD0573" w:rsidRPr="008B0729">
                        <w:rPr>
                          <w:color w:val="auto"/>
                        </w:rPr>
                        <w:t>ord</w:t>
                      </w:r>
                    </w:p>
                    <w:p w14:paraId="48ADDAC0" w14:textId="777C49F6" w:rsidR="00474ED5" w:rsidRDefault="00AD0573" w:rsidP="008B0729">
                      <w:pPr>
                        <w:pStyle w:val="Sous-titre"/>
                        <w:rPr>
                          <w:color w:val="auto"/>
                        </w:rPr>
                      </w:pPr>
                      <w:r w:rsidRPr="008B0729">
                        <w:rPr>
                          <w:color w:val="auto"/>
                        </w:rPr>
                        <w:t xml:space="preserve">Excel (formation </w:t>
                      </w:r>
                      <w:r w:rsidR="00474ED5">
                        <w:rPr>
                          <w:color w:val="auto"/>
                        </w:rPr>
                        <w:t>EEDGE en cours)</w:t>
                      </w:r>
                    </w:p>
                    <w:p w14:paraId="762E5D79" w14:textId="6BC4D594" w:rsidR="00474ED5" w:rsidRPr="00474ED5" w:rsidRDefault="00474ED5" w:rsidP="00474ED5">
                      <w:r>
                        <w:t>Alysée</w:t>
                      </w:r>
                    </w:p>
                    <w:p w14:paraId="45BB003A" w14:textId="60AB5A39" w:rsidR="00AD0573" w:rsidRPr="008B0729" w:rsidRDefault="006524E2" w:rsidP="008B0729">
                      <w:pPr>
                        <w:pStyle w:val="Sous-titre"/>
                        <w:rPr>
                          <w:color w:val="auto"/>
                        </w:rPr>
                      </w:pPr>
                      <w:proofErr w:type="spellStart"/>
                      <w:r>
                        <w:rPr>
                          <w:color w:val="auto"/>
                        </w:rPr>
                        <w:t>K</w:t>
                      </w:r>
                      <w:r w:rsidR="00AD0573" w:rsidRPr="008B0729">
                        <w:rPr>
                          <w:color w:val="auto"/>
                        </w:rPr>
                        <w:t>alisil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FA4A48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FDF5731" wp14:editId="68B3F6FF">
                <wp:simplePos x="0" y="0"/>
                <wp:positionH relativeFrom="page">
                  <wp:align>center</wp:align>
                </wp:positionH>
                <wp:positionV relativeFrom="paragraph">
                  <wp:posOffset>349885</wp:posOffset>
                </wp:positionV>
                <wp:extent cx="2680970" cy="400050"/>
                <wp:effectExtent l="0" t="0" r="5080" b="0"/>
                <wp:wrapTopAndBottom/>
                <wp:docPr id="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970" cy="400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EA271" w14:textId="77777777" w:rsidR="00533C46" w:rsidRPr="008131F3" w:rsidRDefault="00533C46" w:rsidP="008B60D9">
                            <w:pPr>
                              <w:pStyle w:val="Paragraphestandard"/>
                              <w:spacing w:after="113"/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1F3">
                              <w:rPr>
                                <w:rFonts w:ascii="Corbel" w:hAnsi="Corbel" w:cs="SegoePro-Light"/>
                                <w:b/>
                                <w:caps/>
                                <w:color w:val="FFFFFF" w:themeColor="background1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8131F3">
                              <w:rPr>
                                <w:rFonts w:ascii="Corbel" w:hAnsi="Corbel" w:cs="SegoePro-Light"/>
                                <w:b/>
                                <w:color w:val="FFFFFF" w:themeColor="background1"/>
                                <w:szCs w:val="3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xpérience professionnelle</w:t>
                            </w:r>
                          </w:p>
                          <w:p w14:paraId="046A8A78" w14:textId="77777777" w:rsidR="00533C46" w:rsidRPr="00BC5ADF" w:rsidRDefault="00533C4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F5731" id="_x0000_s1037" type="#_x0000_t202" style="position:absolute;margin-left:0;margin-top:27.55pt;width:211.1pt;height:31.5pt;z-index:25163929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" fillcolor="#548dd4 [1951]" stroked="f">
                <v:textbox>
                  <w:txbxContent>
                    <w:p w14:paraId="38BEA271" w14:textId="77777777" w:rsidR="00533C46" w:rsidRPr="008131F3" w:rsidRDefault="00533C46" w:rsidP="008B60D9">
                      <w:pPr>
                        <w:pStyle w:val="Paragraphestandard"/>
                        <w:spacing w:after="113"/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31F3">
                        <w:rPr>
                          <w:rFonts w:ascii="Corbel" w:hAnsi="Corbel" w:cs="SegoePro-Light"/>
                          <w:b/>
                          <w:caps/>
                          <w:color w:val="FFFFFF" w:themeColor="background1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8131F3">
                        <w:rPr>
                          <w:rFonts w:ascii="Corbel" w:hAnsi="Corbel" w:cs="SegoePro-Light"/>
                          <w:b/>
                          <w:color w:val="FFFFFF" w:themeColor="background1"/>
                          <w:szCs w:val="3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xpérience professionnelle</w:t>
                      </w:r>
                    </w:p>
                    <w:p w14:paraId="046A8A78" w14:textId="77777777" w:rsidR="00533C46" w:rsidRPr="00BC5ADF" w:rsidRDefault="00533C46">
                      <w:pPr>
                        <w:rPr>
                          <w:rFonts w:ascii="Verdana" w:hAnsi="Verdana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60D98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0F3F9FE" wp14:editId="6068F4B4">
                <wp:simplePos x="0" y="0"/>
                <wp:positionH relativeFrom="column">
                  <wp:posOffset>5788660</wp:posOffset>
                </wp:positionH>
                <wp:positionV relativeFrom="paragraph">
                  <wp:posOffset>113030</wp:posOffset>
                </wp:positionV>
                <wp:extent cx="855345" cy="835660"/>
                <wp:effectExtent l="0" t="0" r="33655" b="53340"/>
                <wp:wrapNone/>
                <wp:docPr id="92" name="Grouper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835660"/>
                          <a:chOff x="0" y="0"/>
                          <a:chExt cx="855345" cy="835660"/>
                        </a:xfrm>
                      </wpg:grpSpPr>
                      <wps:wsp>
                        <wps:cNvPr id="60" name="Connecteur droit 60"/>
                        <wps:cNvCnPr/>
                        <wps:spPr>
                          <a:xfrm flipV="1">
                            <a:off x="0" y="0"/>
                            <a:ext cx="845185" cy="835660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 flipV="1">
                            <a:off x="26670" y="424815"/>
                            <a:ext cx="822960" cy="41084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Connecteur droit 62"/>
                        <wps:cNvCnPr/>
                        <wps:spPr>
                          <a:xfrm flipV="1">
                            <a:off x="29210" y="713105"/>
                            <a:ext cx="826135" cy="122555"/>
                          </a:xfrm>
                          <a:prstGeom prst="line">
                            <a:avLst/>
                          </a:prstGeom>
                          <a:ln w="15875" cap="rnd">
                            <a:solidFill>
                              <a:srgbClr val="FFFFFF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BE19F" id="Grouper 92" o:spid="_x0000_s1026" style="position:absolute;margin-left:455.8pt;margin-top:8.9pt;width:67.35pt;height:65.8pt;z-index:251645440" coordsize="8553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">
                <v:line id="Connecteur droit 60" o:spid="_x0000_s1027" style="position:absolute;flip:y;visibility:visible;mso-wrap-style:square" from="0,0" to="8451,8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" strokecolor="white" strokeweight="1.25pt">
                  <v:stroke dashstyle="1 1" endcap="round"/>
                </v:line>
                <v:line id="Connecteur droit 61" o:spid="_x0000_s1028" style="position:absolute;flip:y;visibility:visible;mso-wrap-style:square" from="266,4248" to="8496,8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" strokecolor="white" strokeweight="1.25pt">
                  <v:stroke dashstyle="1 1" endcap="round"/>
                </v:line>
                <v:line id="Connecteur droit 62" o:spid="_x0000_s1029" style="position:absolute;flip:y;visibility:visible;mso-wrap-style:square" from="292,7131" to="8553,8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" strokecolor="white" strokeweight="1.25pt">
                  <v:stroke dashstyle="1 1" endcap="round"/>
                </v:line>
              </v:group>
            </w:pict>
          </mc:Fallback>
        </mc:AlternateContent>
      </w:r>
      <w:r w:rsidR="00945931" w:rsidRPr="00945931">
        <w:t xml:space="preserve">  </w:t>
      </w:r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BCC47" w14:textId="77777777" w:rsidR="007A25A8" w:rsidRDefault="007A25A8" w:rsidP="00B51FFB">
      <w:r>
        <w:separator/>
      </w:r>
    </w:p>
  </w:endnote>
  <w:endnote w:type="continuationSeparator" w:id="0">
    <w:p w14:paraId="05E33856" w14:textId="77777777" w:rsidR="007A25A8" w:rsidRDefault="007A25A8" w:rsidP="00B5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CEB2C" w14:textId="77777777" w:rsidR="007A25A8" w:rsidRDefault="007A25A8" w:rsidP="00B51FFB">
      <w:r>
        <w:separator/>
      </w:r>
    </w:p>
  </w:footnote>
  <w:footnote w:type="continuationSeparator" w:id="0">
    <w:p w14:paraId="2F14AA66" w14:textId="77777777" w:rsidR="007A25A8" w:rsidRDefault="007A25A8" w:rsidP="00B51F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0A75"/>
    <w:multiLevelType w:val="hybridMultilevel"/>
    <w:tmpl w:val="A6D4B51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1D4183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11951"/>
    <w:multiLevelType w:val="hybridMultilevel"/>
    <w:tmpl w:val="CD42154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B4A685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04582"/>
    <w:multiLevelType w:val="hybridMultilevel"/>
    <w:tmpl w:val="94FACE1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6FC833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775985"/>
    <w:multiLevelType w:val="hybridMultilevel"/>
    <w:tmpl w:val="0780229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152750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767DC7"/>
    <w:multiLevelType w:val="hybridMultilevel"/>
    <w:tmpl w:val="3F86780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DE0A37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620897">
    <w:abstractNumId w:val="36"/>
  </w:num>
  <w:num w:numId="2" w16cid:durableId="722797214">
    <w:abstractNumId w:val="3"/>
  </w:num>
  <w:num w:numId="3" w16cid:durableId="1783694533">
    <w:abstractNumId w:val="21"/>
  </w:num>
  <w:num w:numId="4" w16cid:durableId="1986469157">
    <w:abstractNumId w:val="9"/>
  </w:num>
  <w:num w:numId="5" w16cid:durableId="300041900">
    <w:abstractNumId w:val="19"/>
  </w:num>
  <w:num w:numId="6" w16cid:durableId="1302926566">
    <w:abstractNumId w:val="2"/>
  </w:num>
  <w:num w:numId="7" w16cid:durableId="1434477549">
    <w:abstractNumId w:val="6"/>
  </w:num>
  <w:num w:numId="8" w16cid:durableId="135533747">
    <w:abstractNumId w:val="16"/>
  </w:num>
  <w:num w:numId="9" w16cid:durableId="675813689">
    <w:abstractNumId w:val="22"/>
  </w:num>
  <w:num w:numId="10" w16cid:durableId="1928995017">
    <w:abstractNumId w:val="28"/>
  </w:num>
  <w:num w:numId="11" w16cid:durableId="620188648">
    <w:abstractNumId w:val="31"/>
  </w:num>
  <w:num w:numId="12" w16cid:durableId="1657030870">
    <w:abstractNumId w:val="29"/>
  </w:num>
  <w:num w:numId="13" w16cid:durableId="315300753">
    <w:abstractNumId w:val="34"/>
  </w:num>
  <w:num w:numId="14" w16cid:durableId="1576042223">
    <w:abstractNumId w:val="38"/>
  </w:num>
  <w:num w:numId="15" w16cid:durableId="340856956">
    <w:abstractNumId w:val="15"/>
  </w:num>
  <w:num w:numId="16" w16cid:durableId="1635676886">
    <w:abstractNumId w:val="12"/>
  </w:num>
  <w:num w:numId="17" w16cid:durableId="370038069">
    <w:abstractNumId w:val="1"/>
  </w:num>
  <w:num w:numId="18" w16cid:durableId="1113598545">
    <w:abstractNumId w:val="7"/>
  </w:num>
  <w:num w:numId="19" w16cid:durableId="1224147519">
    <w:abstractNumId w:val="32"/>
  </w:num>
  <w:num w:numId="20" w16cid:durableId="750812793">
    <w:abstractNumId w:val="23"/>
  </w:num>
  <w:num w:numId="21" w16cid:durableId="1134175064">
    <w:abstractNumId w:val="25"/>
  </w:num>
  <w:num w:numId="22" w16cid:durableId="485243060">
    <w:abstractNumId w:val="18"/>
  </w:num>
  <w:num w:numId="23" w16cid:durableId="572160707">
    <w:abstractNumId w:val="30"/>
  </w:num>
  <w:num w:numId="24" w16cid:durableId="1386174590">
    <w:abstractNumId w:val="5"/>
  </w:num>
  <w:num w:numId="25" w16cid:durableId="783185060">
    <w:abstractNumId w:val="4"/>
  </w:num>
  <w:num w:numId="26" w16cid:durableId="430785653">
    <w:abstractNumId w:val="20"/>
  </w:num>
  <w:num w:numId="27" w16cid:durableId="1560556788">
    <w:abstractNumId w:val="24"/>
  </w:num>
  <w:num w:numId="28" w16cid:durableId="2017920369">
    <w:abstractNumId w:val="0"/>
  </w:num>
  <w:num w:numId="29" w16cid:durableId="1628195471">
    <w:abstractNumId w:val="27"/>
  </w:num>
  <w:num w:numId="30" w16cid:durableId="1883440320">
    <w:abstractNumId w:val="10"/>
  </w:num>
  <w:num w:numId="31" w16cid:durableId="1267888495">
    <w:abstractNumId w:val="14"/>
  </w:num>
  <w:num w:numId="32" w16cid:durableId="718282213">
    <w:abstractNumId w:val="17"/>
  </w:num>
  <w:num w:numId="33" w16cid:durableId="334236682">
    <w:abstractNumId w:val="33"/>
  </w:num>
  <w:num w:numId="34" w16cid:durableId="510798768">
    <w:abstractNumId w:val="8"/>
  </w:num>
  <w:num w:numId="35" w16cid:durableId="469368993">
    <w:abstractNumId w:val="35"/>
  </w:num>
  <w:num w:numId="36" w16cid:durableId="1797915430">
    <w:abstractNumId w:val="26"/>
  </w:num>
  <w:num w:numId="37" w16cid:durableId="731932412">
    <w:abstractNumId w:val="11"/>
  </w:num>
  <w:num w:numId="38" w16cid:durableId="765341753">
    <w:abstractNumId w:val="37"/>
  </w:num>
  <w:num w:numId="39" w16cid:durableId="17481904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mirrorMargins/>
  <w:activeWritingStyle w:appName="MSWord" w:lang="fr-FR" w:vendorID="64" w:dllVersion="6" w:nlCheck="1" w:checkStyle="1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2F6"/>
    <w:rsid w:val="00013531"/>
    <w:rsid w:val="00054A8D"/>
    <w:rsid w:val="000E5A1F"/>
    <w:rsid w:val="000F457A"/>
    <w:rsid w:val="001B01AB"/>
    <w:rsid w:val="001B55A0"/>
    <w:rsid w:val="002303A4"/>
    <w:rsid w:val="002319E2"/>
    <w:rsid w:val="00245955"/>
    <w:rsid w:val="00260D98"/>
    <w:rsid w:val="002F5CC5"/>
    <w:rsid w:val="003615FE"/>
    <w:rsid w:val="003701FA"/>
    <w:rsid w:val="00380ED0"/>
    <w:rsid w:val="003B0421"/>
    <w:rsid w:val="003D445D"/>
    <w:rsid w:val="003D78C2"/>
    <w:rsid w:val="003F3307"/>
    <w:rsid w:val="0040480B"/>
    <w:rsid w:val="004228E2"/>
    <w:rsid w:val="00427934"/>
    <w:rsid w:val="0043288E"/>
    <w:rsid w:val="00435BE4"/>
    <w:rsid w:val="00446CB6"/>
    <w:rsid w:val="00474ED5"/>
    <w:rsid w:val="004B60AA"/>
    <w:rsid w:val="004D7330"/>
    <w:rsid w:val="00533C46"/>
    <w:rsid w:val="006524E2"/>
    <w:rsid w:val="0075570E"/>
    <w:rsid w:val="00773A5E"/>
    <w:rsid w:val="00791F2D"/>
    <w:rsid w:val="007A25A8"/>
    <w:rsid w:val="007B4668"/>
    <w:rsid w:val="008131F3"/>
    <w:rsid w:val="008424FA"/>
    <w:rsid w:val="008946BF"/>
    <w:rsid w:val="008B0729"/>
    <w:rsid w:val="008B60D9"/>
    <w:rsid w:val="008D7C3C"/>
    <w:rsid w:val="008E7277"/>
    <w:rsid w:val="00945931"/>
    <w:rsid w:val="00993A09"/>
    <w:rsid w:val="009F0075"/>
    <w:rsid w:val="00AA6C16"/>
    <w:rsid w:val="00AA78B2"/>
    <w:rsid w:val="00AD0573"/>
    <w:rsid w:val="00AD5E1E"/>
    <w:rsid w:val="00AF7C19"/>
    <w:rsid w:val="00B22630"/>
    <w:rsid w:val="00B47022"/>
    <w:rsid w:val="00B51FFB"/>
    <w:rsid w:val="00B702F6"/>
    <w:rsid w:val="00BC5ADF"/>
    <w:rsid w:val="00BE5C04"/>
    <w:rsid w:val="00C47E84"/>
    <w:rsid w:val="00CD3168"/>
    <w:rsid w:val="00CD6329"/>
    <w:rsid w:val="00CE06E8"/>
    <w:rsid w:val="00D326EE"/>
    <w:rsid w:val="00D8598A"/>
    <w:rsid w:val="00D873DD"/>
    <w:rsid w:val="00DC5877"/>
    <w:rsid w:val="00E27B5B"/>
    <w:rsid w:val="00E572AA"/>
    <w:rsid w:val="00E76932"/>
    <w:rsid w:val="00E86566"/>
    <w:rsid w:val="00ED76C8"/>
    <w:rsid w:val="00F52B97"/>
    <w:rsid w:val="00F93E26"/>
    <w:rsid w:val="00FA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E87E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1FFB"/>
  </w:style>
  <w:style w:type="paragraph" w:styleId="Pieddepage">
    <w:name w:val="footer"/>
    <w:basedOn w:val="Normal"/>
    <w:link w:val="Pieddepag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1FFB"/>
  </w:style>
  <w:style w:type="character" w:customStyle="1" w:styleId="Mentionnonrsolue1">
    <w:name w:val="Mention non résolue1"/>
    <w:basedOn w:val="Policepardfaut"/>
    <w:uiPriority w:val="99"/>
    <w:semiHidden/>
    <w:unhideWhenUsed/>
    <w:rsid w:val="00B702F6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6329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CD6329"/>
    <w:rPr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lotsandrine@yahoo.f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arlotsandrine@yahoo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Y02\AppData\Roaming\Microsoft\Templates\CV%20moderne%20color&#233;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6d93d202-47fc-4405-873a-cab67cc5f1b2">Internal MS</AcquiredFrom>
    <IsSearchable xmlns="6d93d202-47fc-4405-873a-cab67cc5f1b2">false</IsSearchable>
    <EditorialStatus xmlns="6d93d202-47fc-4405-873a-cab67cc5f1b2">Complete</EditorialStatus>
    <OriginAsset xmlns="6d93d202-47fc-4405-873a-cab67cc5f1b2" xsi:nil="true"/>
    <ThumbnailAssetId xmlns="6d93d202-47fc-4405-873a-cab67cc5f1b2" xsi:nil="true"/>
    <TrustLevel xmlns="6d93d202-47fc-4405-873a-cab67cc5f1b2">1 Microsoft Managed Content</TrustLevel>
    <MarketSpecific xmlns="6d93d202-47fc-4405-873a-cab67cc5f1b2">false</MarketSpecific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TPNamespace xmlns="6d93d202-47fc-4405-873a-cab67cc5f1b2" xsi:nil="true"/>
    <CampaignTagsTaxHTField0 xmlns="6d93d202-47fc-4405-873a-cab67cc5f1b2">
      <Terms xmlns="http://schemas.microsoft.com/office/infopath/2007/PartnerControls"/>
    </CampaignTagsTaxHTField0>
    <DirectSourceMarket xmlns="6d93d202-47fc-4405-873a-cab67cc5f1b2" xsi:nil="true"/>
    <LocLastLocAttemptVersionLookup xmlns="6d93d202-47fc-4405-873a-cab67cc5f1b2">248670</LocLastLocAttemptVersionLookup>
    <MachineTranslated xmlns="6d93d202-47fc-4405-873a-cab67cc5f1b2">false</MachineTranslated>
    <PlannedPubDate xmlns="6d93d202-47fc-4405-873a-cab67cc5f1b2" xsi:nil="true"/>
    <SubmitterId xmlns="6d93d202-47fc-4405-873a-cab67cc5f1b2" xsi:nil="true"/>
    <Downloads xmlns="6d93d202-47fc-4405-873a-cab67cc5f1b2">0</Downloads>
    <OriginalSourceMarket xmlns="6d93d202-47fc-4405-873a-cab67cc5f1b2" xsi:nil="true"/>
    <PublishTargets xmlns="6d93d202-47fc-4405-873a-cab67cc5f1b2">OfficeOnlineVNext</PublishTargets>
    <ArtSampleDocs xmlns="6d93d202-47fc-4405-873a-cab67cc5f1b2" xsi:nil="true"/>
    <ApprovalLog xmlns="6d93d202-47fc-4405-873a-cab67cc5f1b2" xsi:nil="true"/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LocRecommendedHandoff xmlns="6d93d202-47fc-4405-873a-cab67cc5f1b2" xsi:nil="true"/>
    <BusinessGroup xmlns="6d93d202-47fc-4405-873a-cab67cc5f1b2" xsi:nil="true"/>
    <TPAppVersion xmlns="6d93d202-47fc-4405-873a-cab67cc5f1b2" xsi:nil="true"/>
    <VoteCount xmlns="6d93d202-47fc-4405-873a-cab67cc5f1b2" xsi:nil="true"/>
    <APAuthor xmlns="6d93d202-47fc-4405-873a-cab67cc5f1b2">
      <UserInfo>
        <DisplayName/>
        <AccountId>1229</AccountId>
        <AccountType/>
      </UserInfo>
    </APAuthor>
    <TPCommandLine xmlns="6d93d202-47fc-4405-873a-cab67cc5f1b2" xsi:nil="true"/>
    <UACurrentWords xmlns="6d93d202-47fc-4405-873a-cab67cc5f1b2" xsi:nil="true"/>
    <AssetId xmlns="6d93d202-47fc-4405-873a-cab67cc5f1b2">TP104315850</AssetId>
    <Manager xmlns="6d93d202-47fc-4405-873a-cab67cc5f1b2" xsi:nil="true"/>
    <NumericId xmlns="6d93d202-47fc-4405-873a-cab67cc5f1b2" xsi:nil="true"/>
    <HandoffToMSDN xmlns="6d93d202-47fc-4405-873a-cab67cc5f1b2" xsi:nil="true"/>
    <Markets xmlns="6d93d202-47fc-4405-873a-cab67cc5f1b2"/>
    <UALocComments xmlns="6d93d202-47fc-4405-873a-cab67cc5f1b2" xsi:nil="true"/>
    <UALocRecommendation xmlns="6d93d202-47fc-4405-873a-cab67cc5f1b2">Localize</UALocRecommendation>
    <Component xmlns="64acb2c5-0a2b-4bda-bd34-58e36cbb80d2" xsi:nil="true"/>
    <AssetStart xmlns="6d93d202-47fc-4405-873a-cab67cc5f1b2">2014-04-25T14:10:26+00:00</AssetStart>
    <CrawlForDependencies xmlns="6d93d202-47fc-4405-873a-cab67cc5f1b2">false</CrawlForDependencies>
    <LastModifiedDateTime xmlns="6d93d202-47fc-4405-873a-cab67cc5f1b2" xsi:nil="true"/>
    <LocMarketGroupTiers2 xmlns="6d93d202-47fc-4405-873a-cab67cc5f1b2" xsi:nil="true"/>
    <PublishStatusLookup xmlns="6d93d202-47fc-4405-873a-cab67cc5f1b2">
      <Value>611452</Value>
    </PublishStatusLookup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2029-01-01T00:00:00+00:00</AssetExpire>
    <AssetType xmlns="6d93d202-47fc-4405-873a-cab67cc5f1b2" xsi:nil="true"/>
    <IntlLangReviewDate xmlns="6d93d202-47fc-4405-873a-cab67cc5f1b2" xsi:nil="true"/>
    <TPFriendlyName xmlns="6d93d202-47fc-4405-873a-cab67cc5f1b2" xsi:nil="true"/>
    <IntlLangReview xmlns="6d93d202-47fc-4405-873a-cab67cc5f1b2">false</IntlLangReview>
    <OOCacheId xmlns="6d93d202-47fc-4405-873a-cab67cc5f1b2" xsi:nil="true"/>
    <PolicheckWords xmlns="6d93d202-47fc-4405-873a-cab67cc5f1b2" xsi:nil="true"/>
    <TemplateStatus xmlns="6d93d202-47fc-4405-873a-cab67cc5f1b2">Complete</TemplateStatus>
    <CSXSubmissionMarket xmlns="6d93d202-47fc-4405-873a-cab67cc5f1b2" xsi:nil="true"/>
    <BlockPublish xmlns="6d93d202-47fc-4405-873a-cab67cc5f1b2">false</BlockPublish>
    <FriendlyTitle xmlns="6d93d202-47fc-4405-873a-cab67cc5f1b2" xsi:nil="true"/>
    <TPLaunchHelpLinkType xmlns="6d93d202-47fc-4405-873a-cab67cc5f1b2">Template</TPLaunchHelpLinkType>
    <LocComments xmlns="6d93d202-47fc-4405-873a-cab67cc5f1b2" xsi:nil="true"/>
    <Providers xmlns="6d93d202-47fc-4405-873a-cab67cc5f1b2" xsi:nil="true"/>
    <SourceTitle xmlns="6d93d202-47fc-4405-873a-cab67cc5f1b2" xsi:nil="true"/>
    <TemplateTemplateType xmlns="6d93d202-47fc-4405-873a-cab67cc5f1b2">Word Document Template</TemplateTemplateType>
    <TimesCloned xmlns="6d93d202-47fc-4405-873a-cab67cc5f1b2" xsi:nil="true"/>
    <ClipArtFilename xmlns="6d93d202-47fc-4405-873a-cab67cc5f1b2" xsi:nil="true"/>
    <APDescription xmlns="6d93d202-47fc-4405-873a-cab67cc5f1b2">Subtile mélange entre modernité et présentation colorée, ce CV ne laissera pas les recruteurs indifférents.</APDescription>
    <TaxCatchAll xmlns="6d93d202-47fc-4405-873a-cab67cc5f1b2"/>
    <TPApplication xmlns="6d93d202-47fc-4405-873a-cab67cc5f1b2" xsi:nil="true"/>
    <CSXHash xmlns="6d93d202-47fc-4405-873a-cab67cc5f1b2" xsi:nil="true"/>
    <PrimaryImageGen xmlns="6d93d202-47fc-4405-873a-cab67cc5f1b2">true</PrimaryImageGen>
    <ContentItem xmlns="6d93d202-47fc-4405-873a-cab67cc5f1b2" xsi:nil="true"/>
    <IsDeleted xmlns="6d93d202-47fc-4405-873a-cab67cc5f1b2">false</IsDeleted>
    <ShowIn xmlns="6d93d202-47fc-4405-873a-cab67cc5f1b2">Show everywhere</ShowIn>
    <BugNumber xmlns="6d93d202-47fc-4405-873a-cab67cc5f1b2" xsi:nil="true"/>
    <LegacyData xmlns="6d93d202-47fc-4405-873a-cab67cc5f1b2" xsi:nil="true"/>
    <TPLaunchHelpLink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FeatureTagsTaxHTField0 xmlns="6d93d202-47fc-4405-873a-cab67cc5f1b2">
      <Terms xmlns="http://schemas.microsoft.com/office/infopath/2007/PartnerControls"/>
    </FeatureTagsTaxHTField0>
    <IntlLangReviewer xmlns="6d93d202-47fc-4405-873a-cab67cc5f1b2" xsi:nil="true"/>
    <IntlLocPriority xmlns="6d93d202-47fc-4405-873a-cab67cc5f1b2" xsi:nil="true"/>
    <OpenTemplate xmlns="6d93d202-47fc-4405-873a-cab67cc5f1b2">true</OpenTemplate>
    <Provider xmlns="6d93d202-47fc-4405-873a-cab67cc5f1b2" xsi:nil="true"/>
    <CSXSubmissionDate xmlns="6d93d202-47fc-4405-873a-cab67cc5f1b2" xsi:nil="true"/>
    <Description0 xmlns="64acb2c5-0a2b-4bda-bd34-58e36cbb80d2" xsi:nil="true"/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utputCachingOn xmlns="6d93d202-47fc-4405-873a-cab67cc5f1b2">false</OutputCachingOn>
    <ParentAssetId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E42CA099-642C-4777-91F1-B617F9D11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7AA435-881C-4F11-9414-A1097715B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2AA28E-FE7A-40FB-B910-0A1059EE4818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64acb2c5-0a2b-4bda-bd34-58e36cbb80d2"/>
    <ds:schemaRef ds:uri="6d93d202-47fc-4405-873a-cab67cc5f1b2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moderne coloré (design vertical).dotx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moderne coloré (design vertical)</vt:lpstr>
    </vt:vector>
  </TitlesOfParts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moderne coloré (design vertical)</dc:title>
  <dc:creator/>
  <cp:lastModifiedBy/>
  <cp:revision>1</cp:revision>
  <dcterms:created xsi:type="dcterms:W3CDTF">2023-10-03T14:57:00Z</dcterms:created>
  <dcterms:modified xsi:type="dcterms:W3CDTF">2023-10-04T08:44:00Z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</Properties>
</file>