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1329D" w14:textId="77777777" w:rsidR="00E0606C" w:rsidRDefault="00E0606C"/>
    <w:tbl>
      <w:tblPr>
        <w:tblW w:w="11352" w:type="dxa"/>
        <w:tblInd w:w="-85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568"/>
        <w:gridCol w:w="2835"/>
        <w:gridCol w:w="284"/>
        <w:gridCol w:w="7371"/>
      </w:tblGrid>
      <w:tr w:rsidR="00F9377F" w:rsidRPr="005604BC" w14:paraId="676420A8" w14:textId="77777777" w:rsidTr="00566F3E">
        <w:trPr>
          <w:trHeight w:val="1015"/>
        </w:trPr>
        <w:tc>
          <w:tcPr>
            <w:tcW w:w="3697" w:type="dxa"/>
            <w:gridSpan w:val="3"/>
            <w:vMerge w:val="restart"/>
            <w:tcBorders>
              <w:bottom w:val="nil"/>
            </w:tcBorders>
            <w:vAlign w:val="center"/>
          </w:tcPr>
          <w:p w14:paraId="4B6638B7" w14:textId="77777777" w:rsidR="00F9377F" w:rsidRDefault="00F9377F" w:rsidP="00E6082F">
            <w:r>
              <w:t xml:space="preserve">                </w:t>
            </w:r>
          </w:p>
          <w:p w14:paraId="63A79941" w14:textId="77777777" w:rsidR="00F9377F" w:rsidRDefault="00F9377F" w:rsidP="00E6082F"/>
          <w:p w14:paraId="729EBDE4" w14:textId="77777777" w:rsidR="00F9377F" w:rsidRDefault="00F9377F" w:rsidP="00E6082F"/>
          <w:p w14:paraId="2C00A836" w14:textId="77777777" w:rsidR="00F9377F" w:rsidRDefault="00F9377F" w:rsidP="00E6082F"/>
          <w:p w14:paraId="0D7EEF5A" w14:textId="3D5ECC47" w:rsidR="00F9377F" w:rsidRPr="00A85249" w:rsidRDefault="00F9377F" w:rsidP="00E6082F">
            <w:r>
              <w:t xml:space="preserve">            </w:t>
            </w:r>
            <w:r w:rsidR="005F4449">
              <w:t xml:space="preserve">      </w:t>
            </w:r>
            <w:r w:rsidR="005F4449">
              <w:t xml:space="preserve">   </w:t>
            </w:r>
            <w:r w:rsidRPr="00A85249">
              <w:rPr>
                <w:b/>
                <w:i/>
                <w:sz w:val="28"/>
                <w:szCs w:val="28"/>
              </w:rPr>
              <w:t>Teny</w:t>
            </w:r>
            <w:r w:rsidR="00330B18" w:rsidRPr="00A85249">
              <w:rPr>
                <w:b/>
                <w:i/>
                <w:sz w:val="28"/>
                <w:szCs w:val="28"/>
              </w:rPr>
              <w:t xml:space="preserve"> Blavin</w:t>
            </w:r>
          </w:p>
          <w:p w14:paraId="3D7BB0F3" w14:textId="78CF8D0A" w:rsidR="00330B18" w:rsidRPr="00A85249" w:rsidRDefault="00330B18" w:rsidP="00E6082F">
            <w:pPr>
              <w:rPr>
                <w:b/>
                <w:i/>
                <w:sz w:val="28"/>
                <w:szCs w:val="28"/>
              </w:rPr>
            </w:pPr>
            <w:r w:rsidRPr="00A85249">
              <w:rPr>
                <w:b/>
                <w:i/>
                <w:sz w:val="28"/>
                <w:szCs w:val="28"/>
              </w:rPr>
              <w:t xml:space="preserve">              </w:t>
            </w:r>
            <w:r w:rsidRPr="00A85249">
              <w:rPr>
                <w:b/>
                <w:i/>
                <w:sz w:val="28"/>
                <w:szCs w:val="28"/>
              </w:rPr>
              <w:t xml:space="preserve"> </w:t>
            </w:r>
            <w:r w:rsidRPr="00A85249">
              <w:rPr>
                <w:b/>
                <w:i/>
                <w:sz w:val="28"/>
                <w:szCs w:val="28"/>
              </w:rPr>
              <w:t xml:space="preserve"> 14/10/1999</w:t>
            </w:r>
          </w:p>
          <w:p w14:paraId="5376C47C" w14:textId="4D62C340" w:rsidR="00A85249" w:rsidRDefault="00330B18" w:rsidP="00E6082F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85249">
              <w:rPr>
                <w:b/>
                <w:bCs/>
                <w:i/>
                <w:iCs/>
                <w:sz w:val="28"/>
                <w:szCs w:val="28"/>
              </w:rPr>
              <w:t xml:space="preserve">                24 ans</w:t>
            </w:r>
          </w:p>
          <w:p w14:paraId="58837748" w14:textId="6E5BD13B" w:rsidR="00F9377F" w:rsidRPr="00A85249" w:rsidRDefault="00F9377F" w:rsidP="00E6082F">
            <w:pPr>
              <w:rPr>
                <w:b/>
                <w:i/>
                <w:sz w:val="28"/>
                <w:szCs w:val="28"/>
              </w:rPr>
            </w:pPr>
            <w:r>
              <w:t xml:space="preserve">    </w:t>
            </w:r>
          </w:p>
        </w:tc>
        <w:tc>
          <w:tcPr>
            <w:tcW w:w="284" w:type="dxa"/>
            <w:vMerge w:val="restart"/>
            <w:tcBorders>
              <w:bottom w:val="nil"/>
            </w:tcBorders>
          </w:tcPr>
          <w:p w14:paraId="4683EF42" w14:textId="77777777" w:rsidR="00F9377F" w:rsidRPr="005604BC" w:rsidRDefault="00F9377F" w:rsidP="00590471">
            <w:pPr>
              <w:pStyle w:val="Informations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7371" w:type="dxa"/>
            <w:tcBorders>
              <w:bottom w:val="nil"/>
            </w:tcBorders>
          </w:tcPr>
          <w:p w14:paraId="4E7E893F" w14:textId="0C6BB752" w:rsidR="00F9377F" w:rsidRPr="00AF45EB" w:rsidRDefault="00F9377F" w:rsidP="00AF45EB">
            <w:pPr>
              <w:pStyle w:val="Titre"/>
              <w:spacing w:before="0" w:after="0"/>
              <w:jc w:val="center"/>
            </w:pPr>
          </w:p>
        </w:tc>
      </w:tr>
      <w:tr w:rsidR="00F9377F" w:rsidRPr="005604BC" w14:paraId="3C8FA9D0" w14:textId="77777777" w:rsidTr="00566F3E">
        <w:trPr>
          <w:trHeight w:val="1589"/>
        </w:trPr>
        <w:tc>
          <w:tcPr>
            <w:tcW w:w="3697" w:type="dxa"/>
            <w:gridSpan w:val="3"/>
            <w:vMerge/>
            <w:tcBorders>
              <w:bottom w:val="nil"/>
            </w:tcBorders>
          </w:tcPr>
          <w:p w14:paraId="0745C705" w14:textId="77777777" w:rsidR="00F9377F" w:rsidRPr="005604BC" w:rsidRDefault="00F9377F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1AF0B335" w14:textId="77777777" w:rsidR="00F9377F" w:rsidRPr="005604BC" w:rsidRDefault="00F9377F" w:rsidP="00590471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 w:val="restart"/>
            <w:tcBorders>
              <w:bottom w:val="nil"/>
            </w:tcBorders>
            <w:vAlign w:val="bottom"/>
          </w:tcPr>
          <w:p w14:paraId="347478CC" w14:textId="77777777" w:rsidR="00F9377F" w:rsidRPr="00427126" w:rsidRDefault="00F9377F" w:rsidP="00427126">
            <w:pPr>
              <w:pStyle w:val="Titre2"/>
              <w:spacing w:before="120"/>
            </w:pPr>
            <w:r w:rsidRPr="00427126">
              <w:t>Domaine De Compétences</w:t>
            </w:r>
          </w:p>
          <w:p w14:paraId="734AFD34" w14:textId="77777777" w:rsidR="00F9377F" w:rsidRPr="002A016E" w:rsidRDefault="00F9377F" w:rsidP="00427126">
            <w:pPr>
              <w:pStyle w:val="Paragraphedeliste"/>
              <w:keepLines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0"/>
              <w:contextualSpacing/>
              <w:rPr>
                <w:bCs/>
                <w:color w:val="000000"/>
                <w:szCs w:val="20"/>
              </w:rPr>
            </w:pPr>
            <w:r w:rsidRPr="002A016E">
              <w:rPr>
                <w:bCs/>
                <w:color w:val="000000"/>
                <w:szCs w:val="20"/>
              </w:rPr>
              <w:t xml:space="preserve">Aisance et contact facile avec les </w:t>
            </w:r>
            <w:r>
              <w:rPr>
                <w:bCs/>
                <w:color w:val="000000"/>
                <w:szCs w:val="20"/>
              </w:rPr>
              <w:t>personnes</w:t>
            </w:r>
          </w:p>
          <w:p w14:paraId="1EE09E97" w14:textId="77777777" w:rsidR="00F9377F" w:rsidRPr="008127C6" w:rsidRDefault="00F9377F" w:rsidP="00427126">
            <w:pPr>
              <w:pStyle w:val="Paragraphedeliste"/>
              <w:numPr>
                <w:ilvl w:val="0"/>
                <w:numId w:val="16"/>
              </w:numPr>
              <w:spacing w:after="0"/>
              <w:ind w:left="714" w:hanging="357"/>
            </w:pPr>
            <w:r w:rsidRPr="008127C6">
              <w:t>Capacité d’adaptation et d’organisation</w:t>
            </w:r>
          </w:p>
          <w:p w14:paraId="2A30D382" w14:textId="77777777" w:rsidR="00F9377F" w:rsidRDefault="00F9377F" w:rsidP="00427126">
            <w:pPr>
              <w:pStyle w:val="Paragraphedeliste"/>
              <w:numPr>
                <w:ilvl w:val="0"/>
                <w:numId w:val="16"/>
              </w:numPr>
              <w:spacing w:after="0"/>
            </w:pPr>
            <w:r w:rsidRPr="008127C6">
              <w:t xml:space="preserve">Connaissance </w:t>
            </w:r>
            <w:r>
              <w:t>des lignes de transport</w:t>
            </w:r>
          </w:p>
          <w:p w14:paraId="2E2EF519" w14:textId="77777777" w:rsidR="00F9377F" w:rsidRPr="008127C6" w:rsidRDefault="00F9377F" w:rsidP="00427126">
            <w:pPr>
              <w:pStyle w:val="Paragraphedeliste"/>
              <w:numPr>
                <w:ilvl w:val="0"/>
                <w:numId w:val="16"/>
              </w:numPr>
              <w:spacing w:after="0"/>
            </w:pPr>
            <w:r>
              <w:t>Aimable et serviable</w:t>
            </w:r>
            <w:r w:rsidRPr="008127C6">
              <w:t xml:space="preserve"> </w:t>
            </w:r>
          </w:p>
          <w:p w14:paraId="5A7D95E0" w14:textId="77777777" w:rsidR="00F9377F" w:rsidRPr="008127C6" w:rsidRDefault="00F9377F" w:rsidP="00427126">
            <w:pPr>
              <w:pStyle w:val="Paragraphedeliste"/>
              <w:numPr>
                <w:ilvl w:val="0"/>
                <w:numId w:val="16"/>
              </w:numPr>
              <w:spacing w:after="0"/>
            </w:pPr>
            <w:r w:rsidRPr="008127C6">
              <w:t xml:space="preserve">Réactif </w:t>
            </w:r>
            <w:r>
              <w:t>et responsable</w:t>
            </w:r>
          </w:p>
          <w:p w14:paraId="1EEB8B64" w14:textId="77777777" w:rsidR="00F9377F" w:rsidRDefault="00F9377F" w:rsidP="00427126">
            <w:pPr>
              <w:pStyle w:val="Paragraphedeliste"/>
              <w:numPr>
                <w:ilvl w:val="0"/>
                <w:numId w:val="16"/>
              </w:numPr>
              <w:spacing w:after="0"/>
            </w:pPr>
            <w:r w:rsidRPr="008127C6">
              <w:t>Polyvalent et persuasif</w:t>
            </w:r>
          </w:p>
          <w:p w14:paraId="4D4F4D13" w14:textId="77777777" w:rsidR="00F9377F" w:rsidRDefault="00F9377F" w:rsidP="00427126">
            <w:pPr>
              <w:pStyle w:val="Paragraphedeliste"/>
              <w:numPr>
                <w:ilvl w:val="0"/>
                <w:numId w:val="16"/>
              </w:numPr>
              <w:spacing w:after="0"/>
              <w:ind w:left="714" w:hanging="357"/>
            </w:pPr>
            <w:r>
              <w:t>Ponctuel et autonome</w:t>
            </w:r>
          </w:p>
          <w:p w14:paraId="764CB242" w14:textId="77777777" w:rsidR="00F9377F" w:rsidRDefault="00F9377F" w:rsidP="00427126">
            <w:pPr>
              <w:pStyle w:val="Paragraphedeliste"/>
              <w:numPr>
                <w:ilvl w:val="0"/>
                <w:numId w:val="16"/>
              </w:numPr>
              <w:spacing w:after="0"/>
              <w:ind w:left="714" w:hanging="357"/>
            </w:pPr>
            <w:r>
              <w:t>Ambitieux et déterminé</w:t>
            </w:r>
          </w:p>
          <w:p w14:paraId="775F7E71" w14:textId="77777777" w:rsidR="00F9377F" w:rsidRDefault="00F9377F" w:rsidP="00427126">
            <w:pPr>
              <w:pStyle w:val="Paragraphedeliste"/>
              <w:numPr>
                <w:ilvl w:val="0"/>
                <w:numId w:val="16"/>
              </w:numPr>
              <w:spacing w:after="0"/>
              <w:ind w:left="714" w:hanging="357"/>
            </w:pPr>
            <w:r>
              <w:t>Travail en équipe</w:t>
            </w:r>
          </w:p>
          <w:p w14:paraId="5537D590" w14:textId="4D60AD39" w:rsidR="00F9377F" w:rsidRDefault="00F9377F" w:rsidP="001B7EBC">
            <w:pPr>
              <w:pStyle w:val="Paragraphedeliste"/>
              <w:numPr>
                <w:ilvl w:val="0"/>
                <w:numId w:val="16"/>
              </w:numPr>
              <w:spacing w:after="0"/>
              <w:ind w:left="714" w:hanging="357"/>
            </w:pPr>
            <w:r>
              <w:t>A l’écoute des autres</w:t>
            </w:r>
          </w:p>
          <w:p w14:paraId="0121FE80" w14:textId="52B9CFF8" w:rsidR="00F9377F" w:rsidRDefault="00F9377F" w:rsidP="000C0E98">
            <w:pPr>
              <w:pStyle w:val="Paragraphedeliste"/>
              <w:numPr>
                <w:ilvl w:val="0"/>
                <w:numId w:val="16"/>
              </w:numPr>
              <w:spacing w:after="0"/>
              <w:ind w:left="714" w:hanging="357"/>
            </w:pPr>
            <w:r>
              <w:t>Rigueur</w:t>
            </w:r>
          </w:p>
          <w:p w14:paraId="48BD27C0" w14:textId="0FC271F0" w:rsidR="00F9377F" w:rsidRDefault="00F9377F" w:rsidP="001B7EBC">
            <w:pPr>
              <w:pStyle w:val="Paragraphedeliste"/>
              <w:numPr>
                <w:ilvl w:val="0"/>
                <w:numId w:val="16"/>
              </w:numPr>
              <w:spacing w:after="0"/>
              <w:ind w:left="714" w:hanging="357"/>
            </w:pPr>
            <w:r>
              <w:t xml:space="preserve">Maitrise de Soi </w:t>
            </w:r>
          </w:p>
          <w:sdt>
            <w:sdtPr>
              <w:id w:val="346838880"/>
              <w:placeholder>
                <w:docPart w:val="EF611EA21C2E0B4AB5FF34E8B0258C3A"/>
              </w:placeholder>
              <w:temporary/>
              <w:showingPlcHdr/>
              <w15:appearance w15:val="hidden"/>
            </w:sdtPr>
            <w:sdtContent>
              <w:p w14:paraId="287A5B91" w14:textId="77777777" w:rsidR="00F9377F" w:rsidRPr="002A6560" w:rsidRDefault="00F9377F" w:rsidP="00356EF4">
                <w:pPr>
                  <w:pStyle w:val="Titre2"/>
                  <w:spacing w:before="120"/>
                </w:pPr>
                <w:r w:rsidRPr="002A6560">
                  <w:t>Formation</w:t>
                </w:r>
              </w:p>
            </w:sdtContent>
          </w:sdt>
          <w:p w14:paraId="180C5DD2" w14:textId="4ED1A28C" w:rsidR="00F9377F" w:rsidRPr="005B34F5" w:rsidRDefault="00F9377F" w:rsidP="00427126">
            <w:pPr>
              <w:pStyle w:val="Paragraphedeliste"/>
              <w:widowControl/>
              <w:numPr>
                <w:ilvl w:val="0"/>
                <w:numId w:val="19"/>
              </w:numPr>
              <w:tabs>
                <w:tab w:val="left" w:pos="804"/>
                <w:tab w:val="center" w:pos="2980"/>
              </w:tabs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lang w:eastAsia="fr-FR"/>
              </w:rPr>
            </w:pPr>
            <w:r>
              <w:rPr>
                <w:rFonts w:asciiTheme="minorHAnsi" w:eastAsia="Gill Sans" w:hAnsiTheme="minorHAnsi" w:cstheme="minorHAnsi"/>
                <w:lang w:eastAsia="fr-FR"/>
              </w:rPr>
              <w:t xml:space="preserve">2024 : Accompagnement </w:t>
            </w:r>
            <w:r>
              <w:rPr>
                <w:rFonts w:asciiTheme="minorHAnsi" w:eastAsia="Gill Sans" w:hAnsiTheme="minorHAnsi" w:cstheme="minorHAnsi"/>
                <w:b/>
                <w:lang w:eastAsia="fr-FR"/>
              </w:rPr>
              <w:t>Pacea</w:t>
            </w:r>
            <w:r>
              <w:rPr>
                <w:rFonts w:asciiTheme="minorHAnsi" w:eastAsia="Gill Sans" w:hAnsiTheme="minorHAnsi" w:cstheme="minorHAnsi"/>
                <w:lang w:eastAsia="fr-FR"/>
              </w:rPr>
              <w:t xml:space="preserve"> Nemours (77140)</w:t>
            </w:r>
          </w:p>
          <w:p w14:paraId="6CDC963E" w14:textId="71F295D7" w:rsidR="00F9377F" w:rsidRPr="005B34F5" w:rsidRDefault="00F9377F" w:rsidP="005B34F5">
            <w:pPr>
              <w:pStyle w:val="Paragraphedeliste"/>
              <w:widowControl/>
              <w:numPr>
                <w:ilvl w:val="0"/>
                <w:numId w:val="19"/>
              </w:numPr>
              <w:tabs>
                <w:tab w:val="left" w:pos="804"/>
                <w:tab w:val="center" w:pos="2980"/>
              </w:tabs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lang w:eastAsia="fr-FR"/>
              </w:rPr>
            </w:pPr>
            <w:r>
              <w:rPr>
                <w:rFonts w:asciiTheme="minorHAnsi" w:eastAsia="Gill Sans" w:hAnsiTheme="minorHAnsi" w:cstheme="minorHAnsi"/>
                <w:lang w:eastAsia="fr-FR"/>
              </w:rPr>
              <w:t xml:space="preserve">2022 : Accompagnement </w:t>
            </w:r>
            <w:r w:rsidRPr="00427126">
              <w:rPr>
                <w:rFonts w:asciiTheme="minorHAnsi" w:eastAsia="Gill Sans" w:hAnsiTheme="minorHAnsi" w:cstheme="minorHAnsi"/>
                <w:b/>
                <w:lang w:eastAsia="fr-FR"/>
              </w:rPr>
              <w:t>Contrat Engagement Jeune</w:t>
            </w:r>
          </w:p>
          <w:p w14:paraId="47463263" w14:textId="41EC0F1B" w:rsidR="00F9377F" w:rsidRPr="00427126" w:rsidRDefault="00F9377F" w:rsidP="00427126">
            <w:pPr>
              <w:pStyle w:val="Paragraphedeliste"/>
              <w:widowControl/>
              <w:numPr>
                <w:ilvl w:val="0"/>
                <w:numId w:val="19"/>
              </w:numPr>
              <w:tabs>
                <w:tab w:val="left" w:pos="804"/>
                <w:tab w:val="center" w:pos="2980"/>
              </w:tabs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lang w:eastAsia="fr-FR"/>
              </w:rPr>
            </w:pPr>
            <w:r>
              <w:rPr>
                <w:rFonts w:asciiTheme="minorHAnsi" w:eastAsia="Gill Sans" w:hAnsiTheme="minorHAnsi" w:cstheme="minorHAnsi"/>
                <w:lang w:eastAsia="fr-FR"/>
              </w:rPr>
              <w:t xml:space="preserve">2021 – 2022 : </w:t>
            </w:r>
            <w:r w:rsidRPr="00C672E1">
              <w:rPr>
                <w:rFonts w:asciiTheme="minorHAnsi" w:eastAsia="Gill Sans" w:hAnsiTheme="minorHAnsi" w:cstheme="minorHAnsi"/>
                <w:b/>
                <w:bCs/>
                <w:lang w:eastAsia="fr-FR"/>
              </w:rPr>
              <w:t>Garantie</w:t>
            </w:r>
            <w:r>
              <w:rPr>
                <w:rFonts w:asciiTheme="minorHAnsi" w:eastAsia="Gill Sans" w:hAnsiTheme="minorHAnsi" w:cstheme="minorHAnsi"/>
                <w:lang w:eastAsia="fr-FR"/>
              </w:rPr>
              <w:t xml:space="preserve"> </w:t>
            </w:r>
            <w:r w:rsidRPr="00C672E1">
              <w:rPr>
                <w:rFonts w:asciiTheme="minorHAnsi" w:eastAsia="Gill Sans" w:hAnsiTheme="minorHAnsi" w:cstheme="minorHAnsi"/>
                <w:b/>
                <w:bCs/>
                <w:lang w:eastAsia="fr-FR"/>
              </w:rPr>
              <w:t>Jeune</w:t>
            </w:r>
            <w:r>
              <w:rPr>
                <w:rFonts w:asciiTheme="minorHAnsi" w:eastAsia="Gill Sans" w:hAnsiTheme="minorHAnsi" w:cstheme="minorHAnsi"/>
                <w:lang w:eastAsia="fr-FR"/>
              </w:rPr>
              <w:t>, Nemours (77140)</w:t>
            </w:r>
          </w:p>
          <w:p w14:paraId="16B2E120" w14:textId="77777777" w:rsidR="00F9377F" w:rsidRPr="00E6082F" w:rsidRDefault="00F9377F" w:rsidP="00356EF4">
            <w:pPr>
              <w:pStyle w:val="Paragraphedeliste"/>
              <w:widowControl/>
              <w:numPr>
                <w:ilvl w:val="0"/>
                <w:numId w:val="19"/>
              </w:numPr>
              <w:tabs>
                <w:tab w:val="left" w:pos="804"/>
                <w:tab w:val="center" w:pos="2980"/>
              </w:tabs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lang w:eastAsia="fr-FR"/>
              </w:rPr>
            </w:pPr>
            <w:r w:rsidRPr="00E6082F">
              <w:rPr>
                <w:rFonts w:asciiTheme="minorHAnsi" w:eastAsia="Gill Sans" w:hAnsiTheme="minorHAnsi" w:cstheme="minorHAnsi"/>
                <w:lang w:eastAsia="fr-FR"/>
              </w:rPr>
              <w:t xml:space="preserve">2020 – </w:t>
            </w:r>
            <w:r>
              <w:rPr>
                <w:rFonts w:asciiTheme="minorHAnsi" w:eastAsia="Gill Sans" w:hAnsiTheme="minorHAnsi" w:cstheme="minorHAnsi"/>
                <w:lang w:eastAsia="fr-FR"/>
              </w:rPr>
              <w:t xml:space="preserve">2021 : </w:t>
            </w:r>
            <w:r w:rsidRPr="00E6082F">
              <w:rPr>
                <w:rFonts w:asciiTheme="minorHAnsi" w:eastAsia="Gill Sans" w:hAnsiTheme="minorHAnsi" w:cstheme="minorHAnsi"/>
                <w:lang w:eastAsia="fr-FR"/>
              </w:rPr>
              <w:t>École</w:t>
            </w:r>
            <w:r w:rsidRPr="00E6082F">
              <w:rPr>
                <w:rFonts w:asciiTheme="minorHAnsi" w:eastAsia="Gill Sans" w:hAnsiTheme="minorHAnsi" w:cstheme="minorHAnsi"/>
                <w:b/>
                <w:lang w:eastAsia="fr-FR"/>
              </w:rPr>
              <w:t xml:space="preserve"> </w:t>
            </w:r>
            <w:r w:rsidRPr="001051B4">
              <w:rPr>
                <w:rFonts w:asciiTheme="minorHAnsi" w:eastAsia="Gill Sans" w:hAnsiTheme="minorHAnsi" w:cstheme="minorHAnsi"/>
                <w:lang w:eastAsia="fr-FR"/>
              </w:rPr>
              <w:t xml:space="preserve">à Distance </w:t>
            </w:r>
            <w:r w:rsidRPr="00E6082F">
              <w:rPr>
                <w:rFonts w:asciiTheme="minorHAnsi" w:eastAsia="Gill Sans" w:hAnsiTheme="minorHAnsi" w:cstheme="minorHAnsi"/>
                <w:b/>
                <w:lang w:eastAsia="fr-FR"/>
              </w:rPr>
              <w:t>Skill &amp; You</w:t>
            </w:r>
            <w:r w:rsidRPr="00E6082F">
              <w:rPr>
                <w:rFonts w:asciiTheme="minorHAnsi" w:eastAsia="Gill Sans" w:hAnsiTheme="minorHAnsi" w:cstheme="minorHAnsi"/>
                <w:b/>
                <w:bCs/>
                <w:lang w:eastAsia="fr-FR"/>
              </w:rPr>
              <w:t> ;</w:t>
            </w:r>
            <w:r w:rsidRPr="00E6082F">
              <w:rPr>
                <w:rFonts w:asciiTheme="minorHAnsi" w:eastAsia="Gill Sans" w:hAnsiTheme="minorHAnsi" w:cstheme="minorHAnsi"/>
                <w:b/>
                <w:lang w:eastAsia="fr-FR"/>
              </w:rPr>
              <w:t xml:space="preserve"> </w:t>
            </w:r>
            <w:r w:rsidRPr="001051B4">
              <w:rPr>
                <w:rFonts w:asciiTheme="minorHAnsi" w:hAnsiTheme="minorHAnsi" w:cstheme="minorHAnsi"/>
                <w:b/>
              </w:rPr>
              <w:t>CAP</w:t>
            </w:r>
            <w:r w:rsidRPr="00E6082F">
              <w:rPr>
                <w:rFonts w:asciiTheme="minorHAnsi" w:hAnsiTheme="minorHAnsi" w:cstheme="minorHAnsi"/>
              </w:rPr>
              <w:t xml:space="preserve"> </w:t>
            </w:r>
            <w:r w:rsidRPr="00E6082F">
              <w:rPr>
                <w:rFonts w:asciiTheme="minorHAnsi" w:hAnsiTheme="minorHAnsi" w:cstheme="minorHAnsi"/>
                <w:b/>
              </w:rPr>
              <w:t>Elec,</w:t>
            </w:r>
            <w:r w:rsidRPr="00E6082F">
              <w:rPr>
                <w:rFonts w:asciiTheme="minorHAnsi" w:hAnsiTheme="minorHAnsi" w:cstheme="minorHAnsi"/>
              </w:rPr>
              <w:t xml:space="preserve"> Montrouge (92120)</w:t>
            </w:r>
          </w:p>
          <w:p w14:paraId="67734697" w14:textId="77777777" w:rsidR="00F9377F" w:rsidRPr="00E6082F" w:rsidRDefault="00F9377F" w:rsidP="00356EF4">
            <w:pPr>
              <w:pStyle w:val="Paragraphedeliste"/>
              <w:widowControl/>
              <w:numPr>
                <w:ilvl w:val="0"/>
                <w:numId w:val="19"/>
              </w:numPr>
              <w:tabs>
                <w:tab w:val="left" w:pos="804"/>
                <w:tab w:val="center" w:pos="2980"/>
              </w:tabs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lang w:eastAsia="fr-FR"/>
              </w:rPr>
            </w:pPr>
            <w:r w:rsidRPr="00E6082F">
              <w:rPr>
                <w:rFonts w:asciiTheme="minorHAnsi" w:eastAsia="Gill Sans" w:hAnsiTheme="minorHAnsi" w:cstheme="minorHAnsi"/>
                <w:lang w:eastAsia="fr-FR"/>
              </w:rPr>
              <w:t>2019 (oct)</w:t>
            </w:r>
            <w:r>
              <w:rPr>
                <w:rFonts w:asciiTheme="minorHAnsi" w:eastAsia="Gill Sans" w:hAnsiTheme="minorHAnsi" w:cstheme="minorHAnsi"/>
                <w:lang w:eastAsia="fr-FR"/>
              </w:rPr>
              <w:t xml:space="preserve"> : </w:t>
            </w:r>
            <w:r w:rsidRPr="00E6082F">
              <w:rPr>
                <w:rFonts w:asciiTheme="minorHAnsi" w:eastAsia="Gill Sans" w:hAnsiTheme="minorHAnsi" w:cstheme="minorHAnsi"/>
                <w:b/>
                <w:lang w:eastAsia="fr-FR"/>
              </w:rPr>
              <w:t>Parcours d’Entrée dans l’Emploi </w:t>
            </w:r>
            <w:r w:rsidRPr="00E6082F">
              <w:rPr>
                <w:rFonts w:asciiTheme="minorHAnsi" w:eastAsia="Gill Sans" w:hAnsiTheme="minorHAnsi" w:cstheme="minorHAnsi"/>
                <w:lang w:eastAsia="fr-FR"/>
              </w:rPr>
              <w:t>; FREE Compétences, Palaiseau (91120)</w:t>
            </w:r>
          </w:p>
          <w:p w14:paraId="4C67F103" w14:textId="77777777" w:rsidR="00F9377F" w:rsidRPr="00E6082F" w:rsidRDefault="00F9377F" w:rsidP="00356EF4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lang w:eastAsia="fr-FR"/>
              </w:rPr>
            </w:pPr>
            <w:r w:rsidRPr="00E6082F">
              <w:rPr>
                <w:rFonts w:asciiTheme="minorHAnsi" w:eastAsia="Gill Sans" w:hAnsiTheme="minorHAnsi" w:cstheme="minorHAnsi"/>
                <w:lang w:eastAsia="fr-FR"/>
              </w:rPr>
              <w:t>2017-2018</w:t>
            </w:r>
            <w:r>
              <w:rPr>
                <w:rFonts w:asciiTheme="minorHAnsi" w:eastAsia="Gill Sans" w:hAnsiTheme="minorHAnsi" w:cstheme="minorHAnsi"/>
                <w:lang w:eastAsia="fr-FR"/>
              </w:rPr>
              <w:t xml:space="preserve"> : </w:t>
            </w:r>
            <w:r w:rsidRPr="00E6082F">
              <w:rPr>
                <w:rFonts w:asciiTheme="minorHAnsi" w:eastAsia="Gill Sans" w:hAnsiTheme="minorHAnsi" w:cstheme="minorHAnsi"/>
                <w:b/>
                <w:lang w:eastAsia="fr-FR"/>
              </w:rPr>
              <w:t>Terminale ELEEC </w:t>
            </w:r>
            <w:r w:rsidRPr="00E6082F">
              <w:rPr>
                <w:rFonts w:asciiTheme="minorHAnsi" w:eastAsia="Gill Sans" w:hAnsiTheme="minorHAnsi" w:cstheme="minorHAnsi"/>
                <w:lang w:eastAsia="fr-FR"/>
              </w:rPr>
              <w:t>; Lycée Aristide Briand, Le Blanc-Mesnil (93150)</w:t>
            </w:r>
          </w:p>
          <w:p w14:paraId="4A95D7FB" w14:textId="77777777" w:rsidR="00F9377F" w:rsidRPr="00E6082F" w:rsidRDefault="00F9377F" w:rsidP="00356EF4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lang w:eastAsia="fr-FR"/>
              </w:rPr>
            </w:pPr>
            <w:r w:rsidRPr="00E6082F">
              <w:rPr>
                <w:rFonts w:asciiTheme="minorHAnsi" w:eastAsia="Gill Sans" w:hAnsiTheme="minorHAnsi" w:cstheme="minorHAnsi"/>
                <w:lang w:eastAsia="fr-FR"/>
              </w:rPr>
              <w:t>2016-2017</w:t>
            </w:r>
            <w:r>
              <w:rPr>
                <w:rFonts w:asciiTheme="minorHAnsi" w:eastAsia="Gill Sans" w:hAnsiTheme="minorHAnsi" w:cstheme="minorHAnsi"/>
                <w:lang w:eastAsia="fr-FR"/>
              </w:rPr>
              <w:t xml:space="preserve"> : </w:t>
            </w:r>
            <w:r w:rsidRPr="00E6082F">
              <w:rPr>
                <w:rFonts w:asciiTheme="minorHAnsi" w:eastAsia="Gill Sans" w:hAnsiTheme="minorHAnsi" w:cstheme="minorHAnsi"/>
                <w:b/>
                <w:lang w:eastAsia="fr-FR"/>
              </w:rPr>
              <w:t>Terminale ELEEC</w:t>
            </w:r>
            <w:r w:rsidRPr="00E6082F">
              <w:rPr>
                <w:rFonts w:asciiTheme="minorHAnsi" w:eastAsia="Gill Sans" w:hAnsiTheme="minorHAnsi" w:cstheme="minorHAnsi"/>
                <w:lang w:eastAsia="fr-FR"/>
              </w:rPr>
              <w:t> ; Lycée Voillaume, Aulnay-Sous-Bois (93600)</w:t>
            </w:r>
          </w:p>
          <w:p w14:paraId="718B947E" w14:textId="77777777" w:rsidR="00F9377F" w:rsidRPr="00E6082F" w:rsidRDefault="00F9377F" w:rsidP="00356EF4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lang w:eastAsia="fr-FR"/>
              </w:rPr>
            </w:pPr>
            <w:r w:rsidRPr="00E6082F">
              <w:rPr>
                <w:rFonts w:asciiTheme="minorHAnsi" w:eastAsia="Gill Sans" w:hAnsiTheme="minorHAnsi" w:cstheme="minorHAnsi"/>
                <w:lang w:eastAsia="fr-FR"/>
              </w:rPr>
              <w:t>2014-2016</w:t>
            </w:r>
            <w:r>
              <w:rPr>
                <w:rFonts w:asciiTheme="minorHAnsi" w:eastAsia="Gill Sans" w:hAnsiTheme="minorHAnsi" w:cstheme="minorHAnsi"/>
                <w:lang w:eastAsia="fr-FR"/>
              </w:rPr>
              <w:t xml:space="preserve"> : </w:t>
            </w:r>
            <w:r w:rsidRPr="00E6082F">
              <w:rPr>
                <w:rFonts w:asciiTheme="minorHAnsi" w:eastAsia="Gill Sans" w:hAnsiTheme="minorHAnsi" w:cstheme="minorHAnsi"/>
                <w:b/>
                <w:lang w:eastAsia="fr-FR"/>
              </w:rPr>
              <w:t>Seconde et Première</w:t>
            </w:r>
            <w:r w:rsidRPr="00E6082F">
              <w:rPr>
                <w:rFonts w:asciiTheme="minorHAnsi" w:eastAsia="Gill Sans" w:hAnsiTheme="minorHAnsi" w:cstheme="minorHAnsi"/>
                <w:lang w:eastAsia="fr-FR"/>
              </w:rPr>
              <w:t> ; Lycée Gustave Eiffel, Varennes Sur Seine (77130)</w:t>
            </w:r>
          </w:p>
          <w:p w14:paraId="12CC9D96" w14:textId="71C352F5" w:rsidR="00F9377F" w:rsidRDefault="00F9377F" w:rsidP="00356EF4">
            <w:pPr>
              <w:pStyle w:val="Paragraphedeliste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ind w:left="714" w:hanging="357"/>
              <w:jc w:val="both"/>
              <w:rPr>
                <w:rFonts w:asciiTheme="minorHAnsi" w:eastAsia="Gill Sans" w:hAnsiTheme="minorHAnsi" w:cstheme="minorHAnsi"/>
                <w:lang w:eastAsia="fr-FR"/>
              </w:rPr>
            </w:pPr>
            <w:r w:rsidRPr="00E6082F">
              <w:rPr>
                <w:rFonts w:asciiTheme="minorHAnsi" w:eastAsia="Gill Sans" w:hAnsiTheme="minorHAnsi" w:cstheme="minorHAnsi"/>
                <w:lang w:eastAsia="fr-FR"/>
              </w:rPr>
              <w:t>2014</w:t>
            </w:r>
            <w:r>
              <w:rPr>
                <w:rFonts w:asciiTheme="minorHAnsi" w:eastAsia="Gill Sans" w:hAnsiTheme="minorHAnsi" w:cstheme="minorHAnsi"/>
                <w:lang w:eastAsia="fr-FR"/>
              </w:rPr>
              <w:t xml:space="preserve"> : </w:t>
            </w:r>
            <w:r w:rsidRPr="00E6082F">
              <w:rPr>
                <w:rFonts w:asciiTheme="minorHAnsi" w:eastAsia="Gill Sans" w:hAnsiTheme="minorHAnsi" w:cstheme="minorHAnsi"/>
                <w:b/>
                <w:lang w:eastAsia="fr-FR"/>
              </w:rPr>
              <w:t>Niveau 3</w:t>
            </w:r>
            <w:r w:rsidRPr="00E6082F">
              <w:rPr>
                <w:rFonts w:asciiTheme="minorHAnsi" w:eastAsia="Gill Sans" w:hAnsiTheme="minorHAnsi" w:cstheme="minorHAnsi"/>
                <w:b/>
                <w:vertAlign w:val="superscript"/>
                <w:lang w:eastAsia="fr-FR"/>
              </w:rPr>
              <w:t>ème</w:t>
            </w:r>
            <w:r w:rsidRPr="00E6082F">
              <w:rPr>
                <w:rFonts w:asciiTheme="minorHAnsi" w:eastAsia="Gill Sans" w:hAnsiTheme="minorHAnsi" w:cstheme="minorHAnsi"/>
                <w:lang w:eastAsia="fr-FR"/>
              </w:rPr>
              <w:t> ; Collège La Vallée, Avon (77210)</w:t>
            </w:r>
          </w:p>
          <w:p w14:paraId="1F17A80F" w14:textId="7F72D6D2" w:rsidR="00F9377F" w:rsidRPr="002A6560" w:rsidRDefault="00F9377F" w:rsidP="001051B4">
            <w:pPr>
              <w:pStyle w:val="Titre2"/>
              <w:spacing w:before="120"/>
            </w:pPr>
            <w:r w:rsidRPr="002A6560">
              <w:t>Expérience</w:t>
            </w:r>
            <w:r>
              <w:t>s</w:t>
            </w:r>
          </w:p>
          <w:p w14:paraId="0A47224D" w14:textId="03B36400" w:rsidR="00F9377F" w:rsidRDefault="00F9377F" w:rsidP="00AC6C7E">
            <w:pPr>
              <w:pStyle w:val="Dates"/>
              <w:numPr>
                <w:ilvl w:val="0"/>
                <w:numId w:val="20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2022 : Agent de Régulation – RATP </w:t>
            </w:r>
          </w:p>
          <w:p w14:paraId="10E24C9C" w14:textId="77777777" w:rsidR="00F9377F" w:rsidRPr="001B7EBC" w:rsidRDefault="00F9377F" w:rsidP="001B7EBC">
            <w:pPr>
              <w:pStyle w:val="Dates"/>
              <w:ind w:left="720"/>
              <w:rPr>
                <w:bCs/>
                <w:sz w:val="20"/>
              </w:rPr>
            </w:pPr>
          </w:p>
          <w:p w14:paraId="653E2D0E" w14:textId="1985B94F" w:rsidR="00F9377F" w:rsidRPr="00D02142" w:rsidRDefault="00F9377F" w:rsidP="00AC6C7E">
            <w:pPr>
              <w:pStyle w:val="Dates"/>
              <w:numPr>
                <w:ilvl w:val="0"/>
                <w:numId w:val="20"/>
              </w:numPr>
              <w:rPr>
                <w:rStyle w:val="lev"/>
                <w:b/>
                <w:color w:val="000000" w:themeColor="text1"/>
                <w:sz w:val="20"/>
              </w:rPr>
            </w:pPr>
            <w:r w:rsidRPr="00E6082F">
              <w:rPr>
                <w:sz w:val="20"/>
              </w:rPr>
              <w:t>2016 : Stage de 1</w:t>
            </w:r>
            <w:r w:rsidRPr="00E6082F">
              <w:rPr>
                <w:sz w:val="20"/>
                <w:vertAlign w:val="superscript"/>
              </w:rPr>
              <w:t>ère</w:t>
            </w:r>
            <w:r w:rsidRPr="00E6082F">
              <w:rPr>
                <w:sz w:val="20"/>
              </w:rPr>
              <w:t xml:space="preserve"> </w:t>
            </w:r>
            <w:r w:rsidRPr="00E6082F">
              <w:rPr>
                <w:rStyle w:val="lev"/>
                <w:rFonts w:eastAsia="Calibri"/>
                <w:sz w:val="20"/>
                <w:lang w:bidi="fr-FR"/>
              </w:rPr>
              <w:t xml:space="preserve">• </w:t>
            </w:r>
            <w:r w:rsidRPr="00E6082F">
              <w:rPr>
                <w:sz w:val="20"/>
              </w:rPr>
              <w:t>Electricien</w:t>
            </w:r>
            <w:r w:rsidRPr="00E6082F">
              <w:rPr>
                <w:rStyle w:val="lev"/>
                <w:rFonts w:eastAsia="Calibri"/>
                <w:sz w:val="20"/>
                <w:lang w:bidi="fr-FR"/>
              </w:rPr>
              <w:t xml:space="preserve"> • </w:t>
            </w:r>
            <w:r w:rsidRPr="00E6082F">
              <w:rPr>
                <w:rStyle w:val="lev"/>
                <w:rFonts w:eastAsia="Calibri"/>
                <w:color w:val="808080" w:themeColor="background1" w:themeShade="80"/>
                <w:sz w:val="20"/>
                <w:lang w:bidi="fr-FR"/>
              </w:rPr>
              <w:t xml:space="preserve">Mettalyx a Souppes Sur Loing (77) </w:t>
            </w:r>
          </w:p>
          <w:p w14:paraId="3A22B955" w14:textId="77777777" w:rsidR="00F9377F" w:rsidRPr="00E6082F" w:rsidRDefault="00F9377F" w:rsidP="00D02142">
            <w:pPr>
              <w:pStyle w:val="Dates"/>
              <w:ind w:left="720"/>
              <w:rPr>
                <w:sz w:val="20"/>
              </w:rPr>
            </w:pPr>
          </w:p>
          <w:p w14:paraId="20D6864A" w14:textId="612CBD1B" w:rsidR="00F9377F" w:rsidRPr="00D02142" w:rsidRDefault="00F9377F" w:rsidP="00E6082F">
            <w:pPr>
              <w:pStyle w:val="Dates"/>
              <w:numPr>
                <w:ilvl w:val="0"/>
                <w:numId w:val="20"/>
              </w:numPr>
              <w:rPr>
                <w:rStyle w:val="lev"/>
                <w:b/>
                <w:color w:val="000000" w:themeColor="text1"/>
                <w:sz w:val="20"/>
              </w:rPr>
            </w:pPr>
            <w:r w:rsidRPr="00E6082F">
              <w:rPr>
                <w:sz w:val="20"/>
              </w:rPr>
              <w:t>2015 : Stage de 1</w:t>
            </w:r>
            <w:r w:rsidRPr="00E6082F">
              <w:rPr>
                <w:sz w:val="20"/>
                <w:vertAlign w:val="superscript"/>
              </w:rPr>
              <w:t>ère</w:t>
            </w:r>
            <w:r w:rsidRPr="00E6082F">
              <w:rPr>
                <w:sz w:val="20"/>
              </w:rPr>
              <w:t xml:space="preserve"> </w:t>
            </w:r>
            <w:r w:rsidRPr="00E6082F">
              <w:rPr>
                <w:rStyle w:val="lev"/>
                <w:rFonts w:eastAsia="Calibri"/>
                <w:sz w:val="20"/>
                <w:lang w:bidi="fr-FR"/>
              </w:rPr>
              <w:t xml:space="preserve">• </w:t>
            </w:r>
            <w:r w:rsidRPr="00E6082F">
              <w:rPr>
                <w:sz w:val="20"/>
              </w:rPr>
              <w:t>Electricien</w:t>
            </w:r>
            <w:r w:rsidRPr="00E6082F">
              <w:rPr>
                <w:rStyle w:val="lev"/>
                <w:rFonts w:eastAsia="Calibri"/>
                <w:sz w:val="20"/>
                <w:lang w:bidi="fr-FR"/>
              </w:rPr>
              <w:t xml:space="preserve"> • </w:t>
            </w:r>
            <w:r w:rsidRPr="00E6082F">
              <w:rPr>
                <w:rStyle w:val="lev"/>
                <w:rFonts w:eastAsia="Calibri"/>
                <w:color w:val="808080" w:themeColor="background1" w:themeShade="80"/>
                <w:sz w:val="20"/>
                <w:lang w:bidi="fr-FR"/>
              </w:rPr>
              <w:t>Codeel • Villeneuve Le Roi (94)</w:t>
            </w:r>
          </w:p>
          <w:p w14:paraId="0C5F9CBD" w14:textId="77777777" w:rsidR="00F9377F" w:rsidRPr="00D02142" w:rsidRDefault="00F9377F" w:rsidP="008D72D8">
            <w:pPr>
              <w:pStyle w:val="Paragraphedeliste"/>
              <w:numPr>
                <w:ilvl w:val="0"/>
                <w:numId w:val="0"/>
              </w:numPr>
              <w:spacing w:after="0"/>
              <w:ind w:left="720"/>
            </w:pPr>
          </w:p>
          <w:p w14:paraId="3D64025C" w14:textId="4C58B1CD" w:rsidR="00F9377F" w:rsidRPr="008D72D8" w:rsidRDefault="00F9377F" w:rsidP="008D72D8">
            <w:pPr>
              <w:pStyle w:val="Dates"/>
              <w:numPr>
                <w:ilvl w:val="0"/>
                <w:numId w:val="20"/>
              </w:numPr>
              <w:ind w:left="714" w:hanging="357"/>
              <w:rPr>
                <w:sz w:val="20"/>
              </w:rPr>
            </w:pPr>
            <w:r w:rsidRPr="00E6082F">
              <w:rPr>
                <w:sz w:val="20"/>
              </w:rPr>
              <w:t>2014 : Stage de 2</w:t>
            </w:r>
            <w:r w:rsidRPr="00E6082F">
              <w:rPr>
                <w:sz w:val="20"/>
                <w:vertAlign w:val="superscript"/>
              </w:rPr>
              <w:t>nd</w:t>
            </w:r>
            <w:r w:rsidRPr="00E6082F">
              <w:rPr>
                <w:sz w:val="20"/>
              </w:rPr>
              <w:t xml:space="preserve"> </w:t>
            </w:r>
            <w:r w:rsidRPr="00E6082F">
              <w:rPr>
                <w:rStyle w:val="lev"/>
                <w:rFonts w:eastAsia="Calibri"/>
                <w:sz w:val="20"/>
                <w:lang w:bidi="fr-FR"/>
              </w:rPr>
              <w:t xml:space="preserve">• </w:t>
            </w:r>
            <w:r w:rsidRPr="00E6082F">
              <w:rPr>
                <w:sz w:val="20"/>
              </w:rPr>
              <w:t xml:space="preserve">Electricien </w:t>
            </w:r>
            <w:r w:rsidRPr="00E6082F">
              <w:rPr>
                <w:rStyle w:val="lev"/>
                <w:rFonts w:eastAsia="Calibri"/>
                <w:sz w:val="20"/>
                <w:lang w:bidi="fr-FR"/>
              </w:rPr>
              <w:t xml:space="preserve">• </w:t>
            </w:r>
            <w:r w:rsidRPr="00E6082F">
              <w:rPr>
                <w:bCs/>
                <w:color w:val="808080" w:themeColor="background1" w:themeShade="80"/>
                <w:sz w:val="20"/>
              </w:rPr>
              <w:t>Mairie</w:t>
            </w:r>
            <w:r w:rsidRPr="00E6082F">
              <w:rPr>
                <w:color w:val="808080" w:themeColor="background1" w:themeShade="80"/>
                <w:sz w:val="20"/>
              </w:rPr>
              <w:t xml:space="preserve"> • </w:t>
            </w:r>
            <w:r w:rsidRPr="00E6082F">
              <w:rPr>
                <w:bCs/>
                <w:color w:val="808080" w:themeColor="background1" w:themeShade="80"/>
                <w:sz w:val="20"/>
              </w:rPr>
              <w:t>Varennes Sur Seine (77)</w:t>
            </w:r>
          </w:p>
          <w:p w14:paraId="01A9F053" w14:textId="77777777" w:rsidR="00F9377F" w:rsidRPr="008D72D8" w:rsidRDefault="00F9377F" w:rsidP="008D72D8">
            <w:pPr>
              <w:ind w:left="720" w:hanging="360"/>
            </w:pPr>
          </w:p>
          <w:p w14:paraId="18EAE038" w14:textId="20806549" w:rsidR="00F9377F" w:rsidRPr="007350F3" w:rsidRDefault="00F9377F" w:rsidP="00427126">
            <w:pPr>
              <w:pStyle w:val="Dates"/>
              <w:numPr>
                <w:ilvl w:val="0"/>
                <w:numId w:val="20"/>
              </w:numPr>
              <w:rPr>
                <w:b w:val="0"/>
                <w:bCs/>
                <w:color w:val="808080" w:themeColor="background1" w:themeShade="80"/>
              </w:rPr>
            </w:pPr>
            <w:r w:rsidRPr="00E6082F">
              <w:rPr>
                <w:sz w:val="20"/>
              </w:rPr>
              <w:t xml:space="preserve">2013 : Stage de Découverte </w:t>
            </w:r>
            <w:r w:rsidRPr="00E6082F">
              <w:rPr>
                <w:rStyle w:val="lev"/>
                <w:rFonts w:eastAsia="Calibri"/>
                <w:sz w:val="20"/>
                <w:lang w:bidi="fr-FR"/>
              </w:rPr>
              <w:t xml:space="preserve">• </w:t>
            </w:r>
            <w:r w:rsidRPr="00E6082F">
              <w:rPr>
                <w:sz w:val="20"/>
              </w:rPr>
              <w:t>Vente</w:t>
            </w:r>
            <w:r w:rsidRPr="00E6082F">
              <w:rPr>
                <w:rStyle w:val="lev"/>
                <w:rFonts w:eastAsia="Calibri"/>
                <w:sz w:val="20"/>
                <w:lang w:bidi="fr-FR"/>
              </w:rPr>
              <w:t xml:space="preserve"> • </w:t>
            </w:r>
            <w:r w:rsidRPr="00B56686">
              <w:rPr>
                <w:bCs/>
                <w:color w:val="808080" w:themeColor="background1" w:themeShade="80"/>
              </w:rPr>
              <w:t>U</w:t>
            </w:r>
            <w:r w:rsidRPr="00E6082F">
              <w:rPr>
                <w:color w:val="808080" w:themeColor="background1" w:themeShade="80"/>
                <w:sz w:val="20"/>
              </w:rPr>
              <w:t xml:space="preserve"> </w:t>
            </w:r>
            <w:r w:rsidRPr="00B56686">
              <w:rPr>
                <w:bCs/>
                <w:color w:val="808080" w:themeColor="background1" w:themeShade="80"/>
              </w:rPr>
              <w:t>Express</w:t>
            </w:r>
            <w:r w:rsidRPr="00E6082F">
              <w:rPr>
                <w:color w:val="808080" w:themeColor="background1" w:themeShade="80"/>
                <w:sz w:val="20"/>
              </w:rPr>
              <w:t xml:space="preserve"> • </w:t>
            </w:r>
            <w:r>
              <w:rPr>
                <w:bCs/>
                <w:color w:val="808080" w:themeColor="background1" w:themeShade="80"/>
              </w:rPr>
              <w:t>Paris (11eme)</w:t>
            </w:r>
          </w:p>
          <w:p w14:paraId="1B0E56BC" w14:textId="7F7B53BC" w:rsidR="00F9377F" w:rsidRPr="00721238" w:rsidRDefault="00F9377F" w:rsidP="001051B4">
            <w:pPr>
              <w:pStyle w:val="Titre2"/>
              <w:spacing w:before="120"/>
              <w:rPr>
                <w:u w:val="none"/>
              </w:rPr>
            </w:pPr>
            <w:r>
              <w:t>Centre</w:t>
            </w:r>
            <w:r>
              <w:rPr>
                <w:u w:val="none"/>
              </w:rPr>
              <w:t xml:space="preserve"> </w:t>
            </w:r>
            <w:r>
              <w:t xml:space="preserve">D’intérêt </w:t>
            </w:r>
          </w:p>
          <w:p w14:paraId="1EE735E8" w14:textId="1999D11B" w:rsidR="00F9377F" w:rsidRPr="001051B4" w:rsidRDefault="00F9377F" w:rsidP="001051B4">
            <w:pPr>
              <w:pStyle w:val="Paragraphedeliste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szCs w:val="20"/>
                <w:lang w:eastAsia="fr-FR"/>
              </w:rPr>
            </w:pPr>
            <w:r w:rsidRPr="001051B4">
              <w:rPr>
                <w:rFonts w:asciiTheme="minorHAnsi" w:eastAsia="Gill Sans" w:hAnsiTheme="minorHAnsi" w:cstheme="minorHAnsi"/>
                <w:color w:val="000000"/>
                <w:szCs w:val="20"/>
                <w:lang w:eastAsia="fr-FR"/>
              </w:rPr>
              <w:t>Football</w:t>
            </w:r>
          </w:p>
          <w:p w14:paraId="68531FE0" w14:textId="4A55BEFC" w:rsidR="00F9377F" w:rsidRPr="007350F3" w:rsidRDefault="00F9377F" w:rsidP="00E64492">
            <w:pPr>
              <w:pStyle w:val="Paragraphedeliste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0"/>
              <w:ind w:left="714" w:hanging="357"/>
              <w:jc w:val="both"/>
              <w:rPr>
                <w:rFonts w:asciiTheme="minorHAnsi" w:eastAsia="Gill Sans" w:hAnsiTheme="minorHAnsi" w:cstheme="minorHAnsi"/>
                <w:szCs w:val="20"/>
                <w:lang w:eastAsia="fr-FR"/>
              </w:rPr>
            </w:pPr>
            <w:r>
              <w:rPr>
                <w:rFonts w:asciiTheme="minorHAnsi" w:eastAsia="Gill Sans" w:hAnsiTheme="minorHAnsi" w:cstheme="minorHAnsi"/>
                <w:szCs w:val="20"/>
                <w:lang w:eastAsia="fr-FR"/>
              </w:rPr>
              <w:t>Intérêt pour le moyen de transport sur Rails</w:t>
            </w:r>
          </w:p>
          <w:p w14:paraId="2C68F8BC" w14:textId="26A6D08A" w:rsidR="00F9377F" w:rsidRPr="00E64492" w:rsidRDefault="00F9377F" w:rsidP="00E64492">
            <w:pPr>
              <w:pStyle w:val="Paragraphedeliste"/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0"/>
              <w:ind w:left="714" w:hanging="357"/>
              <w:jc w:val="both"/>
              <w:rPr>
                <w:rFonts w:asciiTheme="minorHAnsi" w:eastAsia="Gill Sans" w:hAnsiTheme="minorHAnsi" w:cstheme="minorHAnsi"/>
                <w:szCs w:val="20"/>
                <w:lang w:eastAsia="fr-FR"/>
              </w:rPr>
            </w:pPr>
            <w:r w:rsidRPr="001051B4">
              <w:rPr>
                <w:rFonts w:asciiTheme="minorHAnsi" w:eastAsia="Gill Sans" w:hAnsiTheme="minorHAnsi" w:cstheme="minorHAnsi"/>
                <w:color w:val="000000"/>
                <w:szCs w:val="20"/>
                <w:lang w:eastAsia="fr-FR"/>
              </w:rPr>
              <w:t xml:space="preserve">Informatique  </w:t>
            </w:r>
          </w:p>
          <w:p w14:paraId="1DB4CFAC" w14:textId="6BA4474D" w:rsidR="00F9377F" w:rsidRPr="007350F3" w:rsidRDefault="00F9377F" w:rsidP="007350F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jc w:val="both"/>
              <w:rPr>
                <w:rFonts w:asciiTheme="minorHAnsi" w:eastAsia="Gill Sans" w:hAnsiTheme="minorHAnsi" w:cstheme="minorHAnsi"/>
                <w:szCs w:val="20"/>
                <w:lang w:eastAsia="fr-FR"/>
              </w:rPr>
            </w:pPr>
          </w:p>
        </w:tc>
      </w:tr>
      <w:tr w:rsidR="00F9377F" w:rsidRPr="005604BC" w14:paraId="04172C92" w14:textId="77777777" w:rsidTr="00566F3E">
        <w:trPr>
          <w:trHeight w:val="68"/>
        </w:trPr>
        <w:tc>
          <w:tcPr>
            <w:tcW w:w="294" w:type="dxa"/>
          </w:tcPr>
          <w:p w14:paraId="6E727078" w14:textId="77777777" w:rsidR="00F9377F" w:rsidRPr="005604BC" w:rsidRDefault="00F9377F">
            <w:pPr>
              <w:pStyle w:val="Informations"/>
              <w:rPr>
                <w:color w:val="0072C7" w:themeColor="accent2"/>
              </w:rPr>
            </w:pPr>
          </w:p>
        </w:tc>
        <w:tc>
          <w:tcPr>
            <w:tcW w:w="3403" w:type="dxa"/>
            <w:gridSpan w:val="2"/>
          </w:tcPr>
          <w:p w14:paraId="3751989E" w14:textId="77777777" w:rsidR="00F9377F" w:rsidRPr="005604BC" w:rsidRDefault="00F9377F">
            <w:pPr>
              <w:pStyle w:val="Informations"/>
              <w:rPr>
                <w:color w:val="0072C7" w:themeColor="accent2"/>
              </w:rPr>
            </w:pPr>
          </w:p>
        </w:tc>
        <w:tc>
          <w:tcPr>
            <w:tcW w:w="284" w:type="dxa"/>
            <w:vMerge/>
          </w:tcPr>
          <w:p w14:paraId="5058A3F7" w14:textId="77777777" w:rsidR="00F9377F" w:rsidRPr="005604BC" w:rsidRDefault="00F9377F" w:rsidP="00590471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14:paraId="739707E7" w14:textId="77777777" w:rsidR="00F9377F" w:rsidRPr="005604BC" w:rsidRDefault="00F9377F" w:rsidP="00222466"/>
        </w:tc>
      </w:tr>
      <w:tr w:rsidR="00F9377F" w:rsidRPr="005604BC" w14:paraId="53ECF091" w14:textId="77777777" w:rsidTr="00566F3E">
        <w:trPr>
          <w:trHeight w:val="543"/>
        </w:trPr>
        <w:tc>
          <w:tcPr>
            <w:tcW w:w="294" w:type="dxa"/>
          </w:tcPr>
          <w:p w14:paraId="08159610" w14:textId="77777777" w:rsidR="00F9377F" w:rsidRPr="005604BC" w:rsidRDefault="00F9377F" w:rsidP="00A974C6">
            <w:pPr>
              <w:pStyle w:val="Informations"/>
              <w:rPr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3F2AA00E" w14:textId="77777777" w:rsidR="00F9377F" w:rsidRPr="005604BC" w:rsidRDefault="00F9377F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11569892" wp14:editId="4227E4F1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F30836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&#13;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">
                        <v:imagedata r:id="rId12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614B146C" w14:textId="3BE337C3" w:rsidR="00F9377F" w:rsidRPr="007350F3" w:rsidRDefault="00F9377F" w:rsidP="00380FD1">
            <w:pPr>
              <w:pStyle w:val="Informations"/>
              <w:rPr>
                <w:sz w:val="22"/>
                <w:szCs w:val="22"/>
              </w:rPr>
            </w:pPr>
            <w:r w:rsidRPr="007350F3">
              <w:rPr>
                <w:sz w:val="22"/>
                <w:szCs w:val="22"/>
              </w:rPr>
              <w:t>5 Rue Du Rocher</w:t>
            </w:r>
          </w:p>
          <w:p w14:paraId="185B5D30" w14:textId="014344F2" w:rsidR="00F9377F" w:rsidRPr="007350F3" w:rsidRDefault="00F9377F" w:rsidP="00380FD1">
            <w:pPr>
              <w:pStyle w:val="Informations"/>
              <w:rPr>
                <w:sz w:val="22"/>
                <w:szCs w:val="22"/>
              </w:rPr>
            </w:pPr>
            <w:r w:rsidRPr="007350F3">
              <w:rPr>
                <w:sz w:val="22"/>
                <w:szCs w:val="22"/>
              </w:rPr>
              <w:t>77210, Avon</w:t>
            </w:r>
          </w:p>
        </w:tc>
        <w:tc>
          <w:tcPr>
            <w:tcW w:w="284" w:type="dxa"/>
            <w:vMerge/>
          </w:tcPr>
          <w:p w14:paraId="0412A7C6" w14:textId="77777777" w:rsidR="00F9377F" w:rsidRPr="005604BC" w:rsidRDefault="00F9377F" w:rsidP="00590471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14:paraId="5ABB0648" w14:textId="77777777" w:rsidR="00F9377F" w:rsidRPr="005604BC" w:rsidRDefault="00F9377F" w:rsidP="005801E5">
            <w:pPr>
              <w:pStyle w:val="Titre1"/>
            </w:pPr>
          </w:p>
        </w:tc>
      </w:tr>
      <w:tr w:rsidR="00F9377F" w:rsidRPr="005604BC" w14:paraId="571E43E8" w14:textId="77777777" w:rsidTr="00566F3E">
        <w:trPr>
          <w:trHeight w:val="183"/>
        </w:trPr>
        <w:tc>
          <w:tcPr>
            <w:tcW w:w="294" w:type="dxa"/>
          </w:tcPr>
          <w:p w14:paraId="43D5C08B" w14:textId="77777777" w:rsidR="00F9377F" w:rsidRPr="005604BC" w:rsidRDefault="00F9377F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3403" w:type="dxa"/>
            <w:gridSpan w:val="2"/>
            <w:vAlign w:val="center"/>
          </w:tcPr>
          <w:p w14:paraId="7A48747A" w14:textId="77777777" w:rsidR="00F9377F" w:rsidRPr="007350F3" w:rsidRDefault="00F9377F" w:rsidP="00222466">
            <w:pPr>
              <w:pStyle w:val="Sansinterligne"/>
              <w:rPr>
                <w:color w:val="666666"/>
                <w:sz w:val="22"/>
              </w:rPr>
            </w:pPr>
          </w:p>
        </w:tc>
        <w:tc>
          <w:tcPr>
            <w:tcW w:w="284" w:type="dxa"/>
            <w:vMerge/>
          </w:tcPr>
          <w:p w14:paraId="48A9604F" w14:textId="77777777" w:rsidR="00F9377F" w:rsidRPr="005604BC" w:rsidRDefault="00F9377F" w:rsidP="00590471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14:paraId="24E0976F" w14:textId="77777777" w:rsidR="00F9377F" w:rsidRPr="005604BC" w:rsidRDefault="00F9377F" w:rsidP="005801E5">
            <w:pPr>
              <w:pStyle w:val="Titre1"/>
            </w:pPr>
          </w:p>
        </w:tc>
      </w:tr>
      <w:tr w:rsidR="00F9377F" w:rsidRPr="005604BC" w14:paraId="0598C3A8" w14:textId="77777777" w:rsidTr="00566F3E">
        <w:trPr>
          <w:trHeight w:val="624"/>
        </w:trPr>
        <w:tc>
          <w:tcPr>
            <w:tcW w:w="294" w:type="dxa"/>
          </w:tcPr>
          <w:p w14:paraId="3F1FF92B" w14:textId="77777777" w:rsidR="00F9377F" w:rsidRPr="005604BC" w:rsidRDefault="00F9377F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48A6B0F3" w14:textId="77777777" w:rsidR="00F9377F" w:rsidRPr="005604BC" w:rsidRDefault="00F9377F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0F86CB78" wp14:editId="41386CDF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00D03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&#13;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&#13;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">
                        <v:imagedata r:id="rId14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3DDF3B4F" w14:textId="1734CE6E" w:rsidR="00F9377F" w:rsidRPr="007350F3" w:rsidRDefault="00F9377F" w:rsidP="00380FD1">
            <w:pPr>
              <w:pStyle w:val="Informations"/>
              <w:rPr>
                <w:sz w:val="22"/>
                <w:szCs w:val="22"/>
              </w:rPr>
            </w:pPr>
            <w:r w:rsidRPr="007350F3">
              <w:rPr>
                <w:sz w:val="22"/>
                <w:szCs w:val="22"/>
              </w:rPr>
              <w:t>06.75.21.73.90</w:t>
            </w:r>
          </w:p>
        </w:tc>
        <w:tc>
          <w:tcPr>
            <w:tcW w:w="284" w:type="dxa"/>
            <w:vMerge/>
          </w:tcPr>
          <w:p w14:paraId="37F32828" w14:textId="77777777" w:rsidR="00F9377F" w:rsidRPr="005604BC" w:rsidRDefault="00F9377F" w:rsidP="00590471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14:paraId="065853F0" w14:textId="77777777" w:rsidR="00F9377F" w:rsidRPr="005604BC" w:rsidRDefault="00F9377F" w:rsidP="005801E5">
            <w:pPr>
              <w:pStyle w:val="Titre1"/>
            </w:pPr>
          </w:p>
        </w:tc>
      </w:tr>
      <w:tr w:rsidR="00F9377F" w:rsidRPr="005604BC" w14:paraId="0EA807E3" w14:textId="77777777" w:rsidTr="00566F3E">
        <w:trPr>
          <w:trHeight w:val="183"/>
        </w:trPr>
        <w:tc>
          <w:tcPr>
            <w:tcW w:w="294" w:type="dxa"/>
          </w:tcPr>
          <w:p w14:paraId="5096B09D" w14:textId="77777777" w:rsidR="00F9377F" w:rsidRPr="005604BC" w:rsidRDefault="00F9377F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3403" w:type="dxa"/>
            <w:gridSpan w:val="2"/>
            <w:vAlign w:val="center"/>
          </w:tcPr>
          <w:p w14:paraId="400253CC" w14:textId="77777777" w:rsidR="00F9377F" w:rsidRPr="007350F3" w:rsidRDefault="00F9377F" w:rsidP="00B6466C">
            <w:pPr>
              <w:pStyle w:val="Sansinterligne"/>
              <w:rPr>
                <w:color w:val="666666"/>
                <w:sz w:val="22"/>
              </w:rPr>
            </w:pPr>
          </w:p>
        </w:tc>
        <w:tc>
          <w:tcPr>
            <w:tcW w:w="284" w:type="dxa"/>
            <w:vMerge/>
          </w:tcPr>
          <w:p w14:paraId="34558E01" w14:textId="77777777" w:rsidR="00F9377F" w:rsidRPr="005604BC" w:rsidRDefault="00F9377F" w:rsidP="00590471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14:paraId="51358E7C" w14:textId="77777777" w:rsidR="00F9377F" w:rsidRPr="005604BC" w:rsidRDefault="00F9377F" w:rsidP="005801E5">
            <w:pPr>
              <w:pStyle w:val="Titre1"/>
            </w:pPr>
          </w:p>
        </w:tc>
      </w:tr>
      <w:tr w:rsidR="00F9377F" w:rsidRPr="005604BC" w14:paraId="4760F897" w14:textId="77777777" w:rsidTr="00566F3E">
        <w:trPr>
          <w:trHeight w:val="633"/>
        </w:trPr>
        <w:tc>
          <w:tcPr>
            <w:tcW w:w="294" w:type="dxa"/>
          </w:tcPr>
          <w:p w14:paraId="5F4344F6" w14:textId="77777777" w:rsidR="00F9377F" w:rsidRPr="005604BC" w:rsidRDefault="00F9377F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32B985BB" w14:textId="77777777" w:rsidR="00F9377F" w:rsidRPr="005604BC" w:rsidRDefault="00F9377F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2CB57C48" wp14:editId="496DA4C1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4E15F8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&#13;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">
                        <v:imagedata r:id="rId16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124C3426" w14:textId="56440B37" w:rsidR="00F9377F" w:rsidRPr="007350F3" w:rsidRDefault="00F9377F" w:rsidP="00380FD1">
            <w:pPr>
              <w:pStyle w:val="Information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Pr="007350F3">
              <w:rPr>
                <w:sz w:val="22"/>
                <w:szCs w:val="22"/>
              </w:rPr>
              <w:t>eny.blavinruffe@outlook.fr</w:t>
            </w:r>
          </w:p>
        </w:tc>
        <w:tc>
          <w:tcPr>
            <w:tcW w:w="284" w:type="dxa"/>
            <w:vMerge/>
          </w:tcPr>
          <w:p w14:paraId="107947C9" w14:textId="77777777" w:rsidR="00F9377F" w:rsidRPr="005604BC" w:rsidRDefault="00F9377F" w:rsidP="00590471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14:paraId="17C3A36B" w14:textId="77777777" w:rsidR="00F9377F" w:rsidRPr="005604BC" w:rsidRDefault="00F9377F" w:rsidP="005801E5">
            <w:pPr>
              <w:pStyle w:val="Titre1"/>
            </w:pPr>
          </w:p>
        </w:tc>
      </w:tr>
      <w:tr w:rsidR="00F9377F" w:rsidRPr="005604BC" w14:paraId="5E8D4FBD" w14:textId="77777777" w:rsidTr="00566F3E">
        <w:trPr>
          <w:trHeight w:val="174"/>
        </w:trPr>
        <w:tc>
          <w:tcPr>
            <w:tcW w:w="294" w:type="dxa"/>
          </w:tcPr>
          <w:p w14:paraId="6E2DA5F3" w14:textId="77777777" w:rsidR="00F9377F" w:rsidRPr="005604BC" w:rsidRDefault="00F9377F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3403" w:type="dxa"/>
            <w:gridSpan w:val="2"/>
            <w:vAlign w:val="center"/>
          </w:tcPr>
          <w:p w14:paraId="68444719" w14:textId="77777777" w:rsidR="00F9377F" w:rsidRPr="005604BC" w:rsidRDefault="00F9377F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84" w:type="dxa"/>
            <w:vMerge/>
          </w:tcPr>
          <w:p w14:paraId="1E68729C" w14:textId="77777777" w:rsidR="00F9377F" w:rsidRPr="005604BC" w:rsidRDefault="00F9377F" w:rsidP="00590471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14:paraId="28018D0F" w14:textId="77777777" w:rsidR="00F9377F" w:rsidRPr="005604BC" w:rsidRDefault="00F9377F" w:rsidP="005801E5">
            <w:pPr>
              <w:pStyle w:val="Titre1"/>
            </w:pPr>
          </w:p>
        </w:tc>
      </w:tr>
      <w:tr w:rsidR="00F9377F" w:rsidRPr="005604BC" w14:paraId="1D7EBC2B" w14:textId="77777777" w:rsidTr="00566F3E">
        <w:trPr>
          <w:trHeight w:val="633"/>
        </w:trPr>
        <w:tc>
          <w:tcPr>
            <w:tcW w:w="294" w:type="dxa"/>
          </w:tcPr>
          <w:p w14:paraId="6E38F6F3" w14:textId="77777777" w:rsidR="00F9377F" w:rsidRPr="005604BC" w:rsidRDefault="00F9377F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1A66BAB2" w14:textId="46C6F4EC" w:rsidR="00F9377F" w:rsidRPr="005604BC" w:rsidRDefault="00F9377F" w:rsidP="00AE23A5">
            <w:pPr>
              <w:pStyle w:val="Informations"/>
              <w:rPr>
                <w:color w:val="666666"/>
              </w:rPr>
            </w:pPr>
          </w:p>
        </w:tc>
        <w:tc>
          <w:tcPr>
            <w:tcW w:w="2835" w:type="dxa"/>
            <w:vAlign w:val="center"/>
          </w:tcPr>
          <w:p w14:paraId="72150039" w14:textId="78B2D930" w:rsidR="00F9377F" w:rsidRPr="005604BC" w:rsidRDefault="00F9377F" w:rsidP="00380FD1">
            <w:pPr>
              <w:pStyle w:val="Informations"/>
            </w:pPr>
          </w:p>
        </w:tc>
        <w:tc>
          <w:tcPr>
            <w:tcW w:w="284" w:type="dxa"/>
            <w:vMerge/>
          </w:tcPr>
          <w:p w14:paraId="2AB68870" w14:textId="77777777" w:rsidR="00F9377F" w:rsidRPr="005604BC" w:rsidRDefault="00F9377F" w:rsidP="00C35820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14:paraId="379D02BC" w14:textId="77777777" w:rsidR="00F9377F" w:rsidRPr="005604BC" w:rsidRDefault="00F9377F" w:rsidP="005801E5">
            <w:pPr>
              <w:pStyle w:val="Titre1"/>
            </w:pPr>
          </w:p>
        </w:tc>
      </w:tr>
      <w:tr w:rsidR="00F9377F" w:rsidRPr="005604BC" w14:paraId="3E6BAF5E" w14:textId="77777777" w:rsidTr="00566F3E">
        <w:trPr>
          <w:trHeight w:val="2448"/>
        </w:trPr>
        <w:tc>
          <w:tcPr>
            <w:tcW w:w="294" w:type="dxa"/>
          </w:tcPr>
          <w:p w14:paraId="2205773E" w14:textId="77777777" w:rsidR="00F9377F" w:rsidRPr="005604BC" w:rsidRDefault="00F9377F" w:rsidP="00222466">
            <w:pPr>
              <w:rPr>
                <w:color w:val="0072C7" w:themeColor="accent2"/>
              </w:rPr>
            </w:pPr>
          </w:p>
        </w:tc>
        <w:tc>
          <w:tcPr>
            <w:tcW w:w="3403" w:type="dxa"/>
            <w:gridSpan w:val="2"/>
          </w:tcPr>
          <w:p w14:paraId="6CB2597C" w14:textId="5D11A6D9" w:rsidR="00F9377F" w:rsidRPr="00AE23A5" w:rsidRDefault="00F9377F" w:rsidP="00AE23A5">
            <w:pPr>
              <w:rPr>
                <w:color w:val="0072C7" w:themeColor="accent2"/>
              </w:rPr>
            </w:pPr>
            <w:r>
              <w:rPr>
                <w:rFonts w:ascii="Gill Sans" w:eastAsia="Gill Sans" w:hAnsi="Gill Sans" w:cs="Gill Sans"/>
                <w:smallCaps/>
                <w:lang w:eastAsia="fr-FR"/>
              </w:rPr>
              <w:t xml:space="preserve">             </w:t>
            </w:r>
            <w:r w:rsidRPr="00B546FF">
              <w:rPr>
                <w:rFonts w:ascii="Gill Sans" w:eastAsia="Gill Sans" w:hAnsi="Gill Sans" w:cs="Gill Sans"/>
                <w:smallCaps/>
                <w:lang w:eastAsia="fr-FR"/>
              </w:rPr>
              <w:t>Permis B en cours</w:t>
            </w:r>
          </w:p>
          <w:p w14:paraId="3D33E235" w14:textId="0A79D31D" w:rsidR="00F9377F" w:rsidRDefault="00F9377F" w:rsidP="00B546FF">
            <w:pPr>
              <w:keepNext/>
              <w:keepLines/>
              <w:widowControl/>
              <w:autoSpaceDE/>
              <w:autoSpaceDN/>
              <w:adjustRightInd/>
              <w:jc w:val="center"/>
              <w:outlineLvl w:val="2"/>
              <w:rPr>
                <w:rFonts w:ascii="Gill Sans" w:eastAsia="Gill Sans" w:hAnsi="Gill Sans" w:cs="Gill Sans"/>
                <w:smallCaps/>
                <w:lang w:eastAsia="fr-FR"/>
              </w:rPr>
            </w:pPr>
          </w:p>
          <w:tbl>
            <w:tblPr>
              <w:tblW w:w="3147" w:type="dxa"/>
              <w:tblBorders>
                <w:top w:val="single" w:sz="8" w:space="0" w:color="37B6AE"/>
                <w:bottom w:val="single" w:sz="8" w:space="0" w:color="37B6AE"/>
                <w:insideH w:val="single" w:sz="8" w:space="0" w:color="37B6AE"/>
                <w:insideV w:val="single" w:sz="8" w:space="0" w:color="37B6AE"/>
              </w:tblBorders>
              <w:tblLayout w:type="fixed"/>
              <w:tblCellMar>
                <w:top w:w="144" w:type="dxa"/>
                <w:left w:w="70" w:type="dxa"/>
                <w:bottom w:w="144" w:type="dxa"/>
                <w:right w:w="70" w:type="dxa"/>
              </w:tblCellMar>
              <w:tblLook w:val="0400" w:firstRow="0" w:lastRow="0" w:firstColumn="0" w:lastColumn="0" w:noHBand="0" w:noVBand="1"/>
            </w:tblPr>
            <w:tblGrid>
              <w:gridCol w:w="3147"/>
            </w:tblGrid>
            <w:tr w:rsidR="00F9377F" w:rsidRPr="0012585F" w14:paraId="45A93409" w14:textId="77777777" w:rsidTr="00B4428C">
              <w:trPr>
                <w:divId w:val="1601715543"/>
              </w:trPr>
              <w:tc>
                <w:tcPr>
                  <w:tcW w:w="3147" w:type="dxa"/>
                  <w:tcBorders>
                    <w:top w:val="single" w:sz="8" w:space="0" w:color="37B6AE"/>
                    <w:left w:val="nil"/>
                    <w:bottom w:val="single" w:sz="8" w:space="0" w:color="37B6AE"/>
                    <w:right w:val="nil"/>
                  </w:tcBorders>
                  <w:hideMark/>
                </w:tcPr>
                <w:p w14:paraId="29179E29" w14:textId="290DAD76" w:rsidR="00F9377F" w:rsidRPr="0012585F" w:rsidRDefault="00F9377F" w:rsidP="0012585F">
                  <w:pPr>
                    <w:keepNext/>
                    <w:keepLines/>
                    <w:widowControl/>
                    <w:autoSpaceDE/>
                    <w:autoSpaceDN/>
                    <w:adjustRightInd/>
                    <w:jc w:val="center"/>
                    <w:outlineLvl w:val="2"/>
                    <w:rPr>
                      <w:rFonts w:ascii="Gill Sans" w:eastAsia="Gill Sans" w:hAnsi="Gill Sans" w:cs="Gill Sans"/>
                      <w:smallCaps/>
                      <w:lang w:eastAsia="fr-FR"/>
                    </w:rPr>
                  </w:pPr>
                  <w:r>
                    <w:rPr>
                      <w:rFonts w:ascii="Gill Sans" w:eastAsia="Gill Sans" w:hAnsi="Gill Sans" w:cs="Gill Sans"/>
                      <w:smallCaps/>
                      <w:lang w:eastAsia="fr-FR"/>
                    </w:rPr>
                    <w:t>Poste recherche</w:t>
                  </w:r>
                </w:p>
                <w:p w14:paraId="0A550B60" w14:textId="77777777" w:rsidR="00566F3E" w:rsidRPr="0012585F" w:rsidRDefault="00566F3E" w:rsidP="0012585F">
                  <w:pPr>
                    <w:keepNext/>
                    <w:keepLines/>
                    <w:widowControl/>
                    <w:autoSpaceDE/>
                    <w:autoSpaceDN/>
                    <w:adjustRightInd/>
                    <w:jc w:val="center"/>
                    <w:outlineLvl w:val="2"/>
                    <w:rPr>
                      <w:rFonts w:ascii="Gill Sans" w:eastAsia="Gill Sans" w:hAnsi="Gill Sans" w:cs="Gill Sans"/>
                      <w:smallCaps/>
                      <w:lang w:eastAsia="fr-FR"/>
                    </w:rPr>
                  </w:pPr>
                </w:p>
                <w:p w14:paraId="0A1B51DB" w14:textId="77777777" w:rsidR="00F9377F" w:rsidRPr="0012585F" w:rsidRDefault="00F9377F" w:rsidP="0012585F">
                  <w:pPr>
                    <w:widowControl/>
                    <w:autoSpaceDE/>
                    <w:autoSpaceDN/>
                    <w:adjustRightInd/>
                    <w:jc w:val="center"/>
                    <w:rPr>
                      <w:rFonts w:ascii="Gill Sans" w:eastAsia="Gill Sans" w:hAnsi="Gill Sans" w:cs="Gill Sans"/>
                      <w:color w:val="000000"/>
                      <w:sz w:val="36"/>
                      <w:szCs w:val="36"/>
                      <w:vertAlign w:val="superscript"/>
                      <w:lang w:eastAsia="fr-FR"/>
                    </w:rPr>
                  </w:pPr>
                  <w:r w:rsidRPr="0012585F">
                    <w:rPr>
                      <w:rFonts w:ascii="Gill Sans" w:eastAsia="Gill Sans" w:hAnsi="Gill Sans" w:cs="Gill Sans"/>
                      <w:noProof/>
                      <w:lang w:eastAsia="fr-FR"/>
                    </w:rPr>
                    <mc:AlternateContent>
                      <mc:Choice Requires="wps">
                        <w:drawing>
                          <wp:inline distT="0" distB="0" distL="0" distR="0" wp14:anchorId="14A4F963" wp14:editId="17FFFD2B">
                            <wp:extent cx="221615" cy="635"/>
                            <wp:effectExtent l="0" t="0" r="0" b="0"/>
                            <wp:docPr id="2" name="Connecteur droit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accent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69658F31" id="Connecteur droit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" strokecolor="#295173 [3044]" strokeweight="1pt">
                            <w10:anchorlock/>
                          </v:line>
                        </w:pict>
                      </mc:Fallback>
                    </mc:AlternateContent>
                  </w:r>
                </w:p>
                <w:p w14:paraId="551FF28F" w14:textId="4C1449CD" w:rsidR="00F9377F" w:rsidRPr="00B30B6B" w:rsidRDefault="00F9377F" w:rsidP="00803E48">
                  <w:pPr>
                    <w:widowControl/>
                    <w:autoSpaceDE/>
                    <w:autoSpaceDN/>
                    <w:adjustRightInd/>
                    <w:rPr>
                      <w:rFonts w:ascii="Gill Sans" w:eastAsia="Gill Sans" w:hAnsi="Gill Sans" w:cs="Gill Sans"/>
                      <w:sz w:val="32"/>
                      <w:szCs w:val="32"/>
                      <w:lang w:eastAsia="fr-FR"/>
                    </w:rPr>
                  </w:pPr>
                </w:p>
              </w:tc>
            </w:tr>
            <w:tr w:rsidR="00F9377F" w:rsidRPr="0012585F" w14:paraId="1F0EC4EA" w14:textId="77777777" w:rsidTr="00B4428C">
              <w:trPr>
                <w:divId w:val="1601715543"/>
              </w:trPr>
              <w:tc>
                <w:tcPr>
                  <w:tcW w:w="3147" w:type="dxa"/>
                  <w:tcBorders>
                    <w:top w:val="single" w:sz="8" w:space="0" w:color="37B6AE"/>
                    <w:left w:val="nil"/>
                    <w:bottom w:val="single" w:sz="8" w:space="0" w:color="37B6AE"/>
                    <w:right w:val="nil"/>
                  </w:tcBorders>
                </w:tcPr>
                <w:p w14:paraId="073E202E" w14:textId="77777777" w:rsidR="00F9377F" w:rsidRPr="0012585F" w:rsidRDefault="00F9377F" w:rsidP="0012585F">
                  <w:pPr>
                    <w:keepNext/>
                    <w:keepLines/>
                    <w:widowControl/>
                    <w:autoSpaceDE/>
                    <w:autoSpaceDN/>
                    <w:adjustRightInd/>
                    <w:jc w:val="center"/>
                    <w:outlineLvl w:val="2"/>
                    <w:rPr>
                      <w:rFonts w:ascii="Gill Sans" w:eastAsia="Gill Sans" w:hAnsi="Gill Sans" w:cs="Gill Sans"/>
                      <w:smallCaps/>
                      <w:lang w:eastAsia="fr-FR"/>
                    </w:rPr>
                  </w:pPr>
                  <w:r w:rsidRPr="0012585F">
                    <w:rPr>
                      <w:rFonts w:ascii="Gill Sans" w:eastAsia="Gill Sans" w:hAnsi="Gill Sans" w:cs="Gill Sans" w:hint="cs"/>
                      <w:smallCaps/>
                      <w:lang w:eastAsia="fr-FR"/>
                    </w:rPr>
                    <w:t>Langues</w:t>
                  </w:r>
                </w:p>
                <w:p w14:paraId="75652F31" w14:textId="77777777" w:rsidR="00F9377F" w:rsidRPr="0012585F" w:rsidRDefault="00F9377F" w:rsidP="0012585F">
                  <w:pPr>
                    <w:widowControl/>
                    <w:autoSpaceDE/>
                    <w:autoSpaceDN/>
                    <w:adjustRightInd/>
                    <w:jc w:val="center"/>
                    <w:rPr>
                      <w:rFonts w:ascii="Gill Sans" w:eastAsia="Gill Sans" w:hAnsi="Gill Sans" w:cs="Gill Sans"/>
                      <w:lang w:eastAsia="fr-FR"/>
                    </w:rPr>
                  </w:pPr>
                  <w:r w:rsidRPr="0012585F">
                    <w:rPr>
                      <w:rFonts w:ascii="Gill Sans" w:eastAsia="Gill Sans" w:hAnsi="Gill Sans" w:cs="Gill Sans" w:hint="cs"/>
                      <w:lang w:eastAsia="fr-FR"/>
                    </w:rPr>
                    <w:t>Créole : Maternelle</w:t>
                  </w:r>
                </w:p>
                <w:p w14:paraId="45D06AA1" w14:textId="3E2BE2E6" w:rsidR="00F9377F" w:rsidRPr="0012585F" w:rsidRDefault="00F9377F" w:rsidP="0012585F">
                  <w:pPr>
                    <w:widowControl/>
                    <w:autoSpaceDE/>
                    <w:autoSpaceDN/>
                    <w:adjustRightInd/>
                    <w:jc w:val="both"/>
                    <w:rPr>
                      <w:rFonts w:ascii="Gill Sans" w:eastAsia="Gill Sans" w:hAnsi="Gill Sans" w:cs="Gill Sans"/>
                      <w:lang w:eastAsia="fr-FR"/>
                    </w:rPr>
                  </w:pPr>
                  <w:r w:rsidRPr="0012585F">
                    <w:rPr>
                      <w:rFonts w:ascii="Gill Sans" w:eastAsia="Gill Sans" w:hAnsi="Gill Sans" w:cs="Gill Sans" w:hint="cs"/>
                      <w:lang w:eastAsia="fr-FR"/>
                    </w:rPr>
                    <w:t xml:space="preserve">          </w:t>
                  </w:r>
                  <w:r>
                    <w:rPr>
                      <w:rFonts w:ascii="Gill Sans" w:eastAsia="Gill Sans" w:hAnsi="Gill Sans" w:cs="Gill Sans" w:hint="cs"/>
                      <w:lang w:eastAsia="fr-FR"/>
                    </w:rPr>
                    <w:t xml:space="preserve">Anglais : </w:t>
                  </w:r>
                  <w:r w:rsidRPr="0012585F">
                    <w:rPr>
                      <w:rFonts w:ascii="Gill Sans" w:eastAsia="Gill Sans" w:hAnsi="Gill Sans" w:cs="Gill Sans" w:hint="cs"/>
                      <w:lang w:eastAsia="fr-FR"/>
                    </w:rPr>
                    <w:t>A1</w:t>
                  </w:r>
                </w:p>
                <w:p w14:paraId="679777D4" w14:textId="77777777" w:rsidR="00F9377F" w:rsidRPr="0012585F" w:rsidRDefault="00F9377F" w:rsidP="0012585F">
                  <w:pPr>
                    <w:widowControl/>
                    <w:autoSpaceDE/>
                    <w:autoSpaceDN/>
                    <w:adjustRightInd/>
                    <w:jc w:val="both"/>
                    <w:rPr>
                      <w:rFonts w:ascii="Gill Sans" w:eastAsia="Gill Sans" w:hAnsi="Gill Sans" w:cs="Gill Sans"/>
                      <w:lang w:eastAsia="fr-FR"/>
                    </w:rPr>
                  </w:pPr>
                  <w:r w:rsidRPr="0012585F">
                    <w:rPr>
                      <w:rFonts w:ascii="Gill Sans" w:eastAsia="Gill Sans" w:hAnsi="Gill Sans" w:cs="Gill Sans" w:hint="cs"/>
                      <w:lang w:eastAsia="fr-FR"/>
                    </w:rPr>
                    <w:t xml:space="preserve">          Espagnol : B1</w:t>
                  </w:r>
                </w:p>
                <w:p w14:paraId="38DCFBF3" w14:textId="77777777" w:rsidR="00F9377F" w:rsidRPr="0012585F" w:rsidRDefault="00F9377F" w:rsidP="0012585F">
                  <w:pPr>
                    <w:widowControl/>
                    <w:autoSpaceDE/>
                    <w:autoSpaceDN/>
                    <w:adjustRightInd/>
                    <w:jc w:val="center"/>
                    <w:rPr>
                      <w:rFonts w:ascii="Gill Sans" w:eastAsia="Gill Sans" w:hAnsi="Gill Sans" w:cs="Gill Sans"/>
                      <w:color w:val="000000"/>
                      <w:sz w:val="36"/>
                      <w:szCs w:val="36"/>
                      <w:vertAlign w:val="superscript"/>
                      <w:lang w:eastAsia="fr-FR"/>
                    </w:rPr>
                  </w:pPr>
                  <w:r w:rsidRPr="0012585F">
                    <w:rPr>
                      <w:rFonts w:ascii="Gill Sans" w:eastAsia="Gill Sans" w:hAnsi="Gill Sans" w:cs="Gill Sans"/>
                      <w:noProof/>
                      <w:lang w:eastAsia="fr-FR"/>
                    </w:rPr>
                    <mc:AlternateContent>
                      <mc:Choice Requires="wps">
                        <w:drawing>
                          <wp:inline distT="0" distB="0" distL="0" distR="0" wp14:anchorId="52A028EC" wp14:editId="654EB874">
                            <wp:extent cx="221615" cy="635"/>
                            <wp:effectExtent l="0" t="0" r="0" b="0"/>
                            <wp:docPr id="1" name="Connecteur droit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accent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6834F541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" strokecolor="#295173 [3044]" strokeweight="1pt">
                            <w10:anchorlock/>
                          </v:line>
                        </w:pict>
                      </mc:Fallback>
                    </mc:AlternateContent>
                  </w:r>
                </w:p>
                <w:p w14:paraId="10BA5D64" w14:textId="77777777" w:rsidR="00F9377F" w:rsidRPr="0012585F" w:rsidRDefault="00F9377F" w:rsidP="0012585F">
                  <w:pPr>
                    <w:widowControl/>
                    <w:autoSpaceDE/>
                    <w:autoSpaceDN/>
                    <w:adjustRightInd/>
                    <w:jc w:val="center"/>
                    <w:rPr>
                      <w:rFonts w:ascii="Gill Sans" w:eastAsia="Gill Sans" w:hAnsi="Gill Sans" w:cs="Gill Sans"/>
                      <w:lang w:eastAsia="fr-FR"/>
                    </w:rPr>
                  </w:pPr>
                </w:p>
                <w:p w14:paraId="589D7D13" w14:textId="77777777" w:rsidR="00F9377F" w:rsidRPr="0012585F" w:rsidRDefault="00F9377F" w:rsidP="0012585F">
                  <w:pPr>
                    <w:widowControl/>
                    <w:autoSpaceDE/>
                    <w:autoSpaceDN/>
                    <w:adjustRightInd/>
                    <w:jc w:val="center"/>
                    <w:rPr>
                      <w:rFonts w:ascii="Gill Sans" w:eastAsia="Gill Sans" w:hAnsi="Gill Sans" w:cs="Gill Sans"/>
                      <w:lang w:eastAsia="fr-FR"/>
                    </w:rPr>
                  </w:pPr>
                  <w:r w:rsidRPr="0012585F">
                    <w:rPr>
                      <w:rFonts w:ascii="Gill Sans" w:eastAsia="Gill Sans" w:hAnsi="Gill Sans" w:cs="Gill Sans" w:hint="cs"/>
                      <w:lang w:eastAsia="fr-FR"/>
                    </w:rPr>
                    <w:t>INFORMATIQUE</w:t>
                  </w:r>
                </w:p>
                <w:p w14:paraId="0D69632F" w14:textId="5BDD3186" w:rsidR="00F9377F" w:rsidRPr="0012585F" w:rsidRDefault="00F9377F" w:rsidP="00A974C6">
                  <w:pPr>
                    <w:widowControl/>
                    <w:autoSpaceDE/>
                    <w:autoSpaceDN/>
                    <w:adjustRightInd/>
                    <w:jc w:val="center"/>
                    <w:rPr>
                      <w:rFonts w:ascii="Gill Sans" w:eastAsia="Gill Sans" w:hAnsi="Gill Sans" w:cs="Gill Sans"/>
                      <w:lang w:eastAsia="fr-FR"/>
                    </w:rPr>
                  </w:pPr>
                  <w:r>
                    <w:rPr>
                      <w:rFonts w:ascii="Gill Sans" w:eastAsia="Gill Sans" w:hAnsi="Gill Sans" w:cs="Gill Sans"/>
                      <w:lang w:eastAsia="fr-FR"/>
                    </w:rPr>
                    <w:t xml:space="preserve">Pack Office </w:t>
                  </w:r>
                </w:p>
              </w:tc>
            </w:tr>
          </w:tbl>
          <w:p w14:paraId="7EA4BA6D" w14:textId="77777777" w:rsidR="00F9377F" w:rsidRPr="00B546FF" w:rsidRDefault="00F9377F" w:rsidP="00B546FF">
            <w:pPr>
              <w:keepNext/>
              <w:keepLines/>
              <w:widowControl/>
              <w:autoSpaceDE/>
              <w:autoSpaceDN/>
              <w:adjustRightInd/>
              <w:jc w:val="center"/>
              <w:outlineLvl w:val="2"/>
              <w:rPr>
                <w:rFonts w:ascii="Gill Sans" w:eastAsia="Gill Sans" w:hAnsi="Gill Sans" w:cs="Gill Sans"/>
                <w:smallCaps/>
                <w:lang w:eastAsia="fr-FR"/>
              </w:rPr>
            </w:pPr>
          </w:p>
          <w:p w14:paraId="46BC5326" w14:textId="693C0E66" w:rsidR="00F9377F" w:rsidRPr="005604BC" w:rsidRDefault="00F9377F" w:rsidP="00222466">
            <w:pPr>
              <w:rPr>
                <w:color w:val="0072C7" w:themeColor="accent2"/>
              </w:rPr>
            </w:pPr>
          </w:p>
        </w:tc>
        <w:tc>
          <w:tcPr>
            <w:tcW w:w="284" w:type="dxa"/>
          </w:tcPr>
          <w:p w14:paraId="41CEB98A" w14:textId="77777777" w:rsidR="00F9377F" w:rsidRPr="005604BC" w:rsidRDefault="00F9377F" w:rsidP="00222466"/>
        </w:tc>
        <w:tc>
          <w:tcPr>
            <w:tcW w:w="7371" w:type="dxa"/>
            <w:vMerge/>
          </w:tcPr>
          <w:p w14:paraId="32B0A9B7" w14:textId="77777777" w:rsidR="00F9377F" w:rsidRPr="005604BC" w:rsidRDefault="00F9377F" w:rsidP="00222466"/>
        </w:tc>
      </w:tr>
    </w:tbl>
    <w:p w14:paraId="4433737A" w14:textId="77777777" w:rsidR="007F5B63" w:rsidRPr="005604BC" w:rsidRDefault="007F5B63" w:rsidP="006D79A8">
      <w:pPr>
        <w:pStyle w:val="Corpsdetexte"/>
      </w:pPr>
    </w:p>
    <w:sectPr w:rsidR="007F5B63" w:rsidRPr="005604BC" w:rsidSect="006600F2">
      <w:headerReference w:type="default" r:id="rId17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3D32" w14:textId="77777777" w:rsidR="006600F2" w:rsidRDefault="006600F2" w:rsidP="00590471">
      <w:r>
        <w:separator/>
      </w:r>
    </w:p>
  </w:endnote>
  <w:endnote w:type="continuationSeparator" w:id="0">
    <w:p w14:paraId="7096E470" w14:textId="77777777" w:rsidR="006600F2" w:rsidRDefault="006600F2" w:rsidP="00590471">
      <w:r>
        <w:continuationSeparator/>
      </w:r>
    </w:p>
  </w:endnote>
  <w:endnote w:type="continuationNotice" w:id="1">
    <w:p w14:paraId="492D2C32" w14:textId="77777777" w:rsidR="006600F2" w:rsidRDefault="006600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4443D" w14:textId="77777777" w:rsidR="006600F2" w:rsidRDefault="006600F2" w:rsidP="00590471">
      <w:r>
        <w:separator/>
      </w:r>
    </w:p>
  </w:footnote>
  <w:footnote w:type="continuationSeparator" w:id="0">
    <w:p w14:paraId="30031E47" w14:textId="77777777" w:rsidR="006600F2" w:rsidRDefault="006600F2" w:rsidP="00590471">
      <w:r>
        <w:continuationSeparator/>
      </w:r>
    </w:p>
  </w:footnote>
  <w:footnote w:type="continuationNotice" w:id="1">
    <w:p w14:paraId="4CDD5D2D" w14:textId="77777777" w:rsidR="006600F2" w:rsidRDefault="006600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E7AD6" w14:textId="0CDD2EEE" w:rsidR="00C35820" w:rsidRPr="002D51C6" w:rsidRDefault="00C35820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893459" wp14:editId="067898F8">
              <wp:simplePos x="0" y="0"/>
              <wp:positionH relativeFrom="column">
                <wp:posOffset>-723669</wp:posOffset>
              </wp:positionH>
              <wp:positionV relativeFrom="paragraph">
                <wp:posOffset>-457200</wp:posOffset>
              </wp:positionV>
              <wp:extent cx="7781229" cy="10547991"/>
              <wp:effectExtent l="0" t="0" r="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1229" cy="10547991"/>
                        <a:chOff x="885503" y="-228600"/>
                        <a:chExt cx="7781229" cy="10547991"/>
                      </a:xfrm>
                    </wpg:grpSpPr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142D453E" id="Groupe 26" o:spid="_x0000_s1026" alt="&quot;&quot;" style="position:absolute;margin-left:-57pt;margin-top:-36pt;width:612.7pt;height:830.55pt;z-index:251658240" coordorigin="8855,-2286" coordsize="77812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nqbtRaoyCm+zP0p0z14Dv+e/IYW5VHAERadG&#10;yPr83lYi4RjSFnUFQuRc6zXIuhhB3MYvlsdajRcuMmuPD3Gat2uMHUijw9dE+SDR8bgZ6QOytnbL&#10;I712++ah3CER0AAvnUbW99EyhkAeCvwj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Q6kklicE&#10;ngWKRJNj2aFUxAITicqx7CbHskOpiAUmEpVj2U2OZVeOJQTWV1COZTc5lh1KJfeBybHsyrGEwGuC&#10;ItHkWHblWELgWaBINDmWXTmWEHgWKBJNjmVXjiUElgXKsewmx7IrxxICzwJFosmx7MqxhMCzQJFo&#10;ciy7ciwh8CxQJJocy64cSwg8CxSJJseyK8cSAseCQzmWEHgFCMdymBzLoRxLCDwLZHY+TI7lUI4l&#10;BJ4FMjsfJsdyKMcSAs8CWSceJsdyKMcSAs8CWSce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">
              <v:rect id="Rectangle 4" o:spid="_x0000_s1027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28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29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0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1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2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45E4C"/>
    <w:multiLevelType w:val="hybridMultilevel"/>
    <w:tmpl w:val="5C2CA17E"/>
    <w:lvl w:ilvl="0" w:tplc="850A30A4">
      <w:start w:val="2014"/>
      <w:numFmt w:val="bullet"/>
      <w:lvlText w:val=""/>
      <w:lvlJc w:val="left"/>
      <w:pPr>
        <w:ind w:left="720" w:hanging="360"/>
      </w:pPr>
      <w:rPr>
        <w:rFonts w:ascii="Symbol" w:eastAsia="Gill Sans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52E2A"/>
    <w:multiLevelType w:val="multilevel"/>
    <w:tmpl w:val="910CDF84"/>
    <w:lvl w:ilvl="0">
      <w:start w:val="2010"/>
      <w:numFmt w:val="bullet"/>
      <w:lvlText w:val="-"/>
      <w:lvlJc w:val="left"/>
      <w:pPr>
        <w:ind w:left="1440" w:hanging="360"/>
      </w:pPr>
      <w:rPr>
        <w:rFonts w:ascii="Gill Sans" w:eastAsia="Gill Sans" w:hAnsi="Gill Sans" w:cs="Gill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8FF10E6"/>
    <w:multiLevelType w:val="hybridMultilevel"/>
    <w:tmpl w:val="13B43B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5015D9D"/>
    <w:multiLevelType w:val="hybridMultilevel"/>
    <w:tmpl w:val="C590B608"/>
    <w:lvl w:ilvl="0" w:tplc="E39436CE">
      <w:start w:val="2014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271DA2"/>
    <w:multiLevelType w:val="hybridMultilevel"/>
    <w:tmpl w:val="5A562D3E"/>
    <w:lvl w:ilvl="0" w:tplc="D85E17F4">
      <w:numFmt w:val="bullet"/>
      <w:lvlText w:val=""/>
      <w:lvlJc w:val="left"/>
      <w:pPr>
        <w:ind w:left="930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8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17415565">
    <w:abstractNumId w:val="10"/>
  </w:num>
  <w:num w:numId="2" w16cid:durableId="984772789">
    <w:abstractNumId w:val="11"/>
  </w:num>
  <w:num w:numId="3" w16cid:durableId="713627117">
    <w:abstractNumId w:val="9"/>
  </w:num>
  <w:num w:numId="4" w16cid:durableId="635141958">
    <w:abstractNumId w:val="19"/>
  </w:num>
  <w:num w:numId="5" w16cid:durableId="224223713">
    <w:abstractNumId w:val="15"/>
  </w:num>
  <w:num w:numId="6" w16cid:durableId="1744184110">
    <w:abstractNumId w:val="8"/>
  </w:num>
  <w:num w:numId="7" w16cid:durableId="2053920999">
    <w:abstractNumId w:val="3"/>
  </w:num>
  <w:num w:numId="8" w16cid:durableId="1990938039">
    <w:abstractNumId w:val="2"/>
  </w:num>
  <w:num w:numId="9" w16cid:durableId="522328999">
    <w:abstractNumId w:val="1"/>
  </w:num>
  <w:num w:numId="10" w16cid:durableId="575017285">
    <w:abstractNumId w:val="0"/>
  </w:num>
  <w:num w:numId="11" w16cid:durableId="1683437957">
    <w:abstractNumId w:val="7"/>
  </w:num>
  <w:num w:numId="12" w16cid:durableId="1356077764">
    <w:abstractNumId w:val="6"/>
  </w:num>
  <w:num w:numId="13" w16cid:durableId="902332016">
    <w:abstractNumId w:val="5"/>
  </w:num>
  <w:num w:numId="14" w16cid:durableId="881012942">
    <w:abstractNumId w:val="4"/>
  </w:num>
  <w:num w:numId="15" w16cid:durableId="767310492">
    <w:abstractNumId w:val="18"/>
  </w:num>
  <w:num w:numId="16" w16cid:durableId="1752853603">
    <w:abstractNumId w:val="14"/>
  </w:num>
  <w:num w:numId="17" w16cid:durableId="415368702">
    <w:abstractNumId w:val="17"/>
  </w:num>
  <w:num w:numId="18" w16cid:durableId="1750885203">
    <w:abstractNumId w:val="13"/>
  </w:num>
  <w:num w:numId="19" w16cid:durableId="41756332">
    <w:abstractNumId w:val="12"/>
  </w:num>
  <w:num w:numId="20" w16cid:durableId="160210587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F59"/>
    <w:rsid w:val="00017331"/>
    <w:rsid w:val="0004272F"/>
    <w:rsid w:val="0004445C"/>
    <w:rsid w:val="00046487"/>
    <w:rsid w:val="00057B16"/>
    <w:rsid w:val="00060042"/>
    <w:rsid w:val="00071AA2"/>
    <w:rsid w:val="0008685D"/>
    <w:rsid w:val="00090860"/>
    <w:rsid w:val="000A16B0"/>
    <w:rsid w:val="000A3CE4"/>
    <w:rsid w:val="000B1C32"/>
    <w:rsid w:val="000C0E98"/>
    <w:rsid w:val="000C2202"/>
    <w:rsid w:val="000E45B3"/>
    <w:rsid w:val="000F2809"/>
    <w:rsid w:val="000F7281"/>
    <w:rsid w:val="001051B4"/>
    <w:rsid w:val="00112FD7"/>
    <w:rsid w:val="00113796"/>
    <w:rsid w:val="00117F59"/>
    <w:rsid w:val="00120AD6"/>
    <w:rsid w:val="0012585F"/>
    <w:rsid w:val="00137DFB"/>
    <w:rsid w:val="00150ABD"/>
    <w:rsid w:val="00152C44"/>
    <w:rsid w:val="00165307"/>
    <w:rsid w:val="00173802"/>
    <w:rsid w:val="00180C31"/>
    <w:rsid w:val="00181102"/>
    <w:rsid w:val="001946FC"/>
    <w:rsid w:val="001B7EBC"/>
    <w:rsid w:val="001D2EE2"/>
    <w:rsid w:val="001E25BB"/>
    <w:rsid w:val="001F7336"/>
    <w:rsid w:val="00222466"/>
    <w:rsid w:val="00247254"/>
    <w:rsid w:val="0024753C"/>
    <w:rsid w:val="00276026"/>
    <w:rsid w:val="0028259A"/>
    <w:rsid w:val="00296D09"/>
    <w:rsid w:val="002A2DC4"/>
    <w:rsid w:val="002A6560"/>
    <w:rsid w:val="002A6716"/>
    <w:rsid w:val="002B4549"/>
    <w:rsid w:val="002B45D5"/>
    <w:rsid w:val="002D51C6"/>
    <w:rsid w:val="002D635C"/>
    <w:rsid w:val="002D7D90"/>
    <w:rsid w:val="00310F17"/>
    <w:rsid w:val="00322A46"/>
    <w:rsid w:val="00330B18"/>
    <w:rsid w:val="003326CB"/>
    <w:rsid w:val="00341465"/>
    <w:rsid w:val="003456BA"/>
    <w:rsid w:val="00346B49"/>
    <w:rsid w:val="00353B60"/>
    <w:rsid w:val="00356EF4"/>
    <w:rsid w:val="00376291"/>
    <w:rsid w:val="00380FD1"/>
    <w:rsid w:val="00383D02"/>
    <w:rsid w:val="00385DE7"/>
    <w:rsid w:val="0039353A"/>
    <w:rsid w:val="00397955"/>
    <w:rsid w:val="003D1B71"/>
    <w:rsid w:val="003D4144"/>
    <w:rsid w:val="003F1382"/>
    <w:rsid w:val="004069DA"/>
    <w:rsid w:val="00427126"/>
    <w:rsid w:val="00435989"/>
    <w:rsid w:val="00440E4C"/>
    <w:rsid w:val="00451A53"/>
    <w:rsid w:val="00453BE9"/>
    <w:rsid w:val="00456572"/>
    <w:rsid w:val="004905AE"/>
    <w:rsid w:val="00490A9A"/>
    <w:rsid w:val="004C3BFF"/>
    <w:rsid w:val="004D489B"/>
    <w:rsid w:val="004E158A"/>
    <w:rsid w:val="004F411D"/>
    <w:rsid w:val="00526EBA"/>
    <w:rsid w:val="00556B72"/>
    <w:rsid w:val="005604BC"/>
    <w:rsid w:val="00565C77"/>
    <w:rsid w:val="00566F3E"/>
    <w:rsid w:val="0056708E"/>
    <w:rsid w:val="005801E5"/>
    <w:rsid w:val="00582EA2"/>
    <w:rsid w:val="00590471"/>
    <w:rsid w:val="005B1C24"/>
    <w:rsid w:val="005B34F5"/>
    <w:rsid w:val="005C4C77"/>
    <w:rsid w:val="005D01FA"/>
    <w:rsid w:val="005D1BF4"/>
    <w:rsid w:val="005F2BF2"/>
    <w:rsid w:val="005F4449"/>
    <w:rsid w:val="006059EB"/>
    <w:rsid w:val="00614CD5"/>
    <w:rsid w:val="00623E77"/>
    <w:rsid w:val="00632B9E"/>
    <w:rsid w:val="00640CCC"/>
    <w:rsid w:val="00653E17"/>
    <w:rsid w:val="006600F2"/>
    <w:rsid w:val="00664C08"/>
    <w:rsid w:val="006A08E8"/>
    <w:rsid w:val="006B747E"/>
    <w:rsid w:val="006D79A8"/>
    <w:rsid w:val="00712AC8"/>
    <w:rsid w:val="00721238"/>
    <w:rsid w:val="0072353B"/>
    <w:rsid w:val="00731773"/>
    <w:rsid w:val="007350F3"/>
    <w:rsid w:val="007575B6"/>
    <w:rsid w:val="007B3C81"/>
    <w:rsid w:val="007C7451"/>
    <w:rsid w:val="007D67CA"/>
    <w:rsid w:val="007E668F"/>
    <w:rsid w:val="007F5B63"/>
    <w:rsid w:val="00803A0A"/>
    <w:rsid w:val="00803E48"/>
    <w:rsid w:val="008127C6"/>
    <w:rsid w:val="00820580"/>
    <w:rsid w:val="008252F2"/>
    <w:rsid w:val="008449DA"/>
    <w:rsid w:val="00846CB9"/>
    <w:rsid w:val="008566AA"/>
    <w:rsid w:val="008A1E6E"/>
    <w:rsid w:val="008A4028"/>
    <w:rsid w:val="008A78A8"/>
    <w:rsid w:val="008B7444"/>
    <w:rsid w:val="008C024F"/>
    <w:rsid w:val="008C2CFC"/>
    <w:rsid w:val="008D72D8"/>
    <w:rsid w:val="008E0BF2"/>
    <w:rsid w:val="008E26D9"/>
    <w:rsid w:val="009070EA"/>
    <w:rsid w:val="00912DC8"/>
    <w:rsid w:val="009207CB"/>
    <w:rsid w:val="0093352E"/>
    <w:rsid w:val="009340A3"/>
    <w:rsid w:val="00935785"/>
    <w:rsid w:val="009475DC"/>
    <w:rsid w:val="00967B93"/>
    <w:rsid w:val="009A6140"/>
    <w:rsid w:val="009D090F"/>
    <w:rsid w:val="009D34F1"/>
    <w:rsid w:val="009E4CB3"/>
    <w:rsid w:val="00A12631"/>
    <w:rsid w:val="00A154B0"/>
    <w:rsid w:val="00A25076"/>
    <w:rsid w:val="00A31464"/>
    <w:rsid w:val="00A31B16"/>
    <w:rsid w:val="00A33613"/>
    <w:rsid w:val="00A47A8D"/>
    <w:rsid w:val="00A64CBE"/>
    <w:rsid w:val="00A85249"/>
    <w:rsid w:val="00A974C6"/>
    <w:rsid w:val="00A97AC7"/>
    <w:rsid w:val="00AA0DB9"/>
    <w:rsid w:val="00AB5903"/>
    <w:rsid w:val="00AC42A1"/>
    <w:rsid w:val="00AC6C7E"/>
    <w:rsid w:val="00AD5786"/>
    <w:rsid w:val="00AE06A1"/>
    <w:rsid w:val="00AE23A5"/>
    <w:rsid w:val="00AF45EB"/>
    <w:rsid w:val="00B30B6B"/>
    <w:rsid w:val="00B4158A"/>
    <w:rsid w:val="00B417CF"/>
    <w:rsid w:val="00B4428C"/>
    <w:rsid w:val="00B546FF"/>
    <w:rsid w:val="00B56686"/>
    <w:rsid w:val="00B6466C"/>
    <w:rsid w:val="00B72AE8"/>
    <w:rsid w:val="00B90DFF"/>
    <w:rsid w:val="00BB1B5D"/>
    <w:rsid w:val="00BB37AB"/>
    <w:rsid w:val="00BC22C7"/>
    <w:rsid w:val="00BD195A"/>
    <w:rsid w:val="00BF3AFF"/>
    <w:rsid w:val="00C07240"/>
    <w:rsid w:val="00C14078"/>
    <w:rsid w:val="00C204CE"/>
    <w:rsid w:val="00C35820"/>
    <w:rsid w:val="00C413A2"/>
    <w:rsid w:val="00C672E1"/>
    <w:rsid w:val="00C85B7B"/>
    <w:rsid w:val="00CA1AA7"/>
    <w:rsid w:val="00CB4E12"/>
    <w:rsid w:val="00CC66E8"/>
    <w:rsid w:val="00CD70B6"/>
    <w:rsid w:val="00CE1E3D"/>
    <w:rsid w:val="00CF5F50"/>
    <w:rsid w:val="00D02142"/>
    <w:rsid w:val="00D053FA"/>
    <w:rsid w:val="00D54A23"/>
    <w:rsid w:val="00D70BC6"/>
    <w:rsid w:val="00D831C1"/>
    <w:rsid w:val="00DA55C0"/>
    <w:rsid w:val="00DC3F0A"/>
    <w:rsid w:val="00DC4980"/>
    <w:rsid w:val="00E0606C"/>
    <w:rsid w:val="00E26AED"/>
    <w:rsid w:val="00E306B5"/>
    <w:rsid w:val="00E6082F"/>
    <w:rsid w:val="00E64492"/>
    <w:rsid w:val="00E709ED"/>
    <w:rsid w:val="00E73AB8"/>
    <w:rsid w:val="00E822E8"/>
    <w:rsid w:val="00E90A60"/>
    <w:rsid w:val="00EB362D"/>
    <w:rsid w:val="00EB79BF"/>
    <w:rsid w:val="00ED47F7"/>
    <w:rsid w:val="00EE7E09"/>
    <w:rsid w:val="00F0223C"/>
    <w:rsid w:val="00F06A06"/>
    <w:rsid w:val="00F10FE6"/>
    <w:rsid w:val="00F1327B"/>
    <w:rsid w:val="00F3235D"/>
    <w:rsid w:val="00F32393"/>
    <w:rsid w:val="00F35E91"/>
    <w:rsid w:val="00F45A30"/>
    <w:rsid w:val="00F710E8"/>
    <w:rsid w:val="00F73813"/>
    <w:rsid w:val="00F8076B"/>
    <w:rsid w:val="00F878BD"/>
    <w:rsid w:val="00F9377F"/>
    <w:rsid w:val="00FA009E"/>
    <w:rsid w:val="00FA2715"/>
    <w:rsid w:val="00FB47E8"/>
    <w:rsid w:val="00FE1DD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01EC4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34"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7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yss\AppData\Local\Microsoft\Office\16.0\DTS\fr-FR%7b41F24DDB-4D9A-4E8C-95FA-C776FEC16142%7d\%7bD17765BE-9A86-4CDF-82C5-896BCA82B45B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611EA21C2E0B4AB5FF34E8B0258C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EDEA71-3FE1-5E4D-9686-EA84DFB01CC3}"/>
      </w:docPartPr>
      <w:docPartBody>
        <w:p w:rsidR="00EF4101" w:rsidRDefault="00EF4101" w:rsidP="00EF4101">
          <w:pPr>
            <w:pStyle w:val="EF611EA21C2E0B4AB5FF34E8B0258C3A"/>
          </w:pPr>
          <w:r w:rsidRPr="002A6560"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6D4"/>
    <w:rsid w:val="00027AB0"/>
    <w:rsid w:val="0009324B"/>
    <w:rsid w:val="00207241"/>
    <w:rsid w:val="002C5B49"/>
    <w:rsid w:val="00427A0C"/>
    <w:rsid w:val="00640B4A"/>
    <w:rsid w:val="006A626D"/>
    <w:rsid w:val="0078360D"/>
    <w:rsid w:val="00853DD8"/>
    <w:rsid w:val="009576D4"/>
    <w:rsid w:val="00996B98"/>
    <w:rsid w:val="00A65D70"/>
    <w:rsid w:val="00AD41D4"/>
    <w:rsid w:val="00B25ECA"/>
    <w:rsid w:val="00B815AF"/>
    <w:rsid w:val="00C15175"/>
    <w:rsid w:val="00DE372A"/>
    <w:rsid w:val="00E05713"/>
    <w:rsid w:val="00E448FA"/>
    <w:rsid w:val="00E51E76"/>
    <w:rsid w:val="00E81C4F"/>
    <w:rsid w:val="00EF4101"/>
    <w:rsid w:val="00F03FBA"/>
    <w:rsid w:val="00F747E9"/>
    <w:rsid w:val="00F9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D9CE6167ED704B818D03C7B25D7AE4A8">
    <w:name w:val="D9CE6167ED704B818D03C7B25D7AE4A8"/>
    <w:rsid w:val="00DE372A"/>
  </w:style>
  <w:style w:type="paragraph" w:customStyle="1" w:styleId="EF611EA21C2E0B4AB5FF34E8B0258C3A">
    <w:name w:val="EF611EA21C2E0B4AB5FF34E8B0258C3A"/>
    <w:rsid w:val="00EF410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975DC033DF6E4BB087300C036649F8">
    <w:name w:val="B2975DC033DF6E4BB087300C036649F8"/>
    <w:rsid w:val="00EF4101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4.xml><?xml version="1.0" encoding="utf-8"?>
<ds:datastoreItem xmlns:ds="http://schemas.openxmlformats.org/officeDocument/2006/customXml" ds:itemID="{204E187B-22C6-456F-B5AB-F5BB12AC14D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%7bD17765BE-9A86-4CDF-82C5-896BCA82B45B%7dtf78128832_win32.dotx</Template>
  <TotalTime>0</TotalTime>
  <Pages>2</Pages>
  <Words>229</Words>
  <Characters>1491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2024-03-17T19:41:00Z</dcterms:created>
  <dcterms:modified xsi:type="dcterms:W3CDTF">2024-03-17T19:41:00Z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